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DDCC" w14:textId="7EB829C4" w:rsidR="00E9672E" w:rsidRPr="002D4EB7" w:rsidRDefault="002D4EB7" w:rsidP="002D4EB7">
      <w:pPr>
        <w:jc w:val="center"/>
        <w:rPr>
          <w:rFonts w:ascii="Arial" w:hAnsi="Arial"/>
          <w:b/>
          <w:bCs/>
          <w:iCs/>
          <w:color w:val="auto"/>
          <w:spacing w:val="0"/>
          <w:sz w:val="22"/>
          <w:szCs w:val="22"/>
          <w:lang w:val="hr-HR"/>
        </w:rPr>
      </w:pPr>
      <w:r w:rsidRPr="002D4EB7">
        <w:rPr>
          <w:rFonts w:ascii="Arial" w:hAnsi="Arial"/>
          <w:b/>
          <w:bCs/>
          <w:iCs/>
          <w:color w:val="auto"/>
          <w:spacing w:val="0"/>
          <w:sz w:val="22"/>
          <w:szCs w:val="22"/>
          <w:lang w:val="hr-HR"/>
        </w:rPr>
        <w:t>ZAHTJEV ZA PLANIRANJE/IZMJENU PLANA NABAVE</w:t>
      </w:r>
    </w:p>
    <w:p w14:paraId="41671234" w14:textId="77777777" w:rsidR="002D4EB7" w:rsidRDefault="002D4EB7" w:rsidP="00D32A35">
      <w:pPr>
        <w:jc w:val="both"/>
        <w:rPr>
          <w:rFonts w:ascii="Arial" w:hAnsi="Arial"/>
          <w:iCs/>
          <w:color w:val="auto"/>
          <w:spacing w:val="0"/>
          <w:sz w:val="20"/>
          <w:szCs w:val="20"/>
          <w:lang w:val="hr-HR"/>
        </w:rPr>
      </w:pPr>
    </w:p>
    <w:p w14:paraId="0A0A1E84" w14:textId="4C3BE279" w:rsidR="00F80C35" w:rsidRDefault="005E0F59" w:rsidP="002D4EB7">
      <w:pPr>
        <w:rPr>
          <w:rFonts w:ascii="Arial" w:hAnsi="Arial"/>
          <w:i/>
          <w:color w:val="auto"/>
          <w:spacing w:val="0"/>
          <w:sz w:val="20"/>
          <w:szCs w:val="20"/>
          <w:lang w:val="hr-HR"/>
        </w:rPr>
      </w:pPr>
      <w:sdt>
        <w:sdtPr>
          <w:rPr>
            <w:rFonts w:ascii="Arial" w:hAnsi="Arial"/>
            <w:iCs/>
            <w:color w:val="auto"/>
            <w:spacing w:val="0"/>
            <w:sz w:val="20"/>
            <w:szCs w:val="20"/>
            <w:lang w:val="hr-HR"/>
          </w:rPr>
          <w:id w:val="-131163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72E">
            <w:rPr>
              <w:rFonts w:ascii="MS Gothic" w:eastAsia="MS Gothic" w:hAnsi="MS Gothic" w:hint="eastAsia"/>
              <w:iCs/>
              <w:color w:val="auto"/>
              <w:spacing w:val="0"/>
              <w:sz w:val="20"/>
              <w:szCs w:val="20"/>
              <w:lang w:val="hr-HR"/>
            </w:rPr>
            <w:t>☐</w:t>
          </w:r>
        </w:sdtContent>
      </w:sdt>
      <w:r w:rsidR="00F80C35" w:rsidRPr="00F80C35">
        <w:rPr>
          <w:rFonts w:ascii="Arial" w:hAnsi="Arial"/>
          <w:iCs/>
          <w:color w:val="auto"/>
          <w:spacing w:val="0"/>
          <w:sz w:val="20"/>
          <w:szCs w:val="20"/>
          <w:lang w:val="hr-HR"/>
        </w:rPr>
        <w:t xml:space="preserve"> </w:t>
      </w:r>
      <w:r w:rsidR="00426E92" w:rsidRPr="00F80C35">
        <w:rPr>
          <w:rFonts w:ascii="Arial" w:hAnsi="Arial"/>
          <w:i/>
          <w:color w:val="auto"/>
          <w:spacing w:val="0"/>
          <w:sz w:val="20"/>
          <w:szCs w:val="20"/>
          <w:lang w:val="hr-HR"/>
        </w:rPr>
        <w:t>uvrštavanje u Plan nabave</w:t>
      </w:r>
    </w:p>
    <w:p w14:paraId="68DED625" w14:textId="23591E40" w:rsidR="00426E92" w:rsidRPr="00F80C35" w:rsidRDefault="005E0F59" w:rsidP="002D4EB7">
      <w:pPr>
        <w:rPr>
          <w:rFonts w:ascii="Arial" w:hAnsi="Arial"/>
          <w:i/>
          <w:color w:val="auto"/>
          <w:spacing w:val="0"/>
          <w:sz w:val="20"/>
          <w:szCs w:val="20"/>
          <w:lang w:val="hr-HR"/>
        </w:rPr>
      </w:pPr>
      <w:sdt>
        <w:sdtPr>
          <w:rPr>
            <w:rFonts w:ascii="MS Gothic" w:eastAsia="MS Gothic" w:hAnsi="MS Gothic"/>
            <w:iCs/>
            <w:color w:val="auto"/>
            <w:spacing w:val="0"/>
            <w:sz w:val="20"/>
            <w:szCs w:val="20"/>
            <w:lang w:val="hr-HR"/>
          </w:rPr>
          <w:id w:val="-63575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4EB7">
            <w:rPr>
              <w:rFonts w:ascii="MS Gothic" w:eastAsia="MS Gothic" w:hAnsi="MS Gothic" w:hint="eastAsia"/>
              <w:iCs/>
              <w:color w:val="auto"/>
              <w:spacing w:val="0"/>
              <w:sz w:val="20"/>
              <w:szCs w:val="20"/>
              <w:lang w:val="hr-HR"/>
            </w:rPr>
            <w:t>☐</w:t>
          </w:r>
        </w:sdtContent>
      </w:sdt>
      <w:r w:rsidR="001079C2">
        <w:rPr>
          <w:rFonts w:ascii="MS Gothic" w:eastAsia="MS Gothic" w:hAnsi="MS Gothic"/>
          <w:iCs/>
          <w:color w:val="auto"/>
          <w:spacing w:val="0"/>
          <w:sz w:val="20"/>
          <w:szCs w:val="20"/>
          <w:lang w:val="hr-HR"/>
        </w:rPr>
        <w:t xml:space="preserve"> </w:t>
      </w:r>
      <w:r w:rsidR="00426E92" w:rsidRPr="00F80C35">
        <w:rPr>
          <w:rFonts w:ascii="Arial" w:hAnsi="Arial"/>
          <w:i/>
          <w:color w:val="auto"/>
          <w:spacing w:val="0"/>
          <w:sz w:val="20"/>
          <w:szCs w:val="20"/>
          <w:lang w:val="hr-HR"/>
        </w:rPr>
        <w:t>izmjenu Plana nabave</w:t>
      </w:r>
    </w:p>
    <w:p w14:paraId="339271FB" w14:textId="77777777" w:rsidR="00426E92" w:rsidRPr="00426E92" w:rsidRDefault="00426E92" w:rsidP="00D32A35">
      <w:pPr>
        <w:jc w:val="both"/>
        <w:rPr>
          <w:rFonts w:ascii="Arial" w:hAnsi="Arial"/>
          <w:color w:val="auto"/>
          <w:spacing w:val="0"/>
          <w:sz w:val="20"/>
          <w:szCs w:val="20"/>
          <w:lang w:val="hr-HR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48"/>
      </w:tblGrid>
      <w:tr w:rsidR="00426E92" w:rsidRPr="00426E92" w14:paraId="7DBB6AED" w14:textId="77777777" w:rsidTr="002D4EB7">
        <w:trPr>
          <w:trHeight w:val="32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55B14988" w14:textId="7E8BF87F" w:rsidR="00B478D3" w:rsidRDefault="002D4EB7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Naziv t</w:t>
            </w:r>
            <w:r w:rsidR="0026279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ehničk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og</w:t>
            </w:r>
            <w:r w:rsidR="0026279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nositelj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a</w:t>
            </w:r>
            <w:r w:rsidR="00B478D3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</w:p>
          <w:p w14:paraId="4A23B55B" w14:textId="4CE2A846" w:rsidR="00426E92" w:rsidRPr="001079C2" w:rsidRDefault="009C6179" w:rsidP="00D32A35">
            <w:pPr>
              <w:rPr>
                <w:rFonts w:ascii="Arial" w:hAnsi="Arial"/>
                <w:i/>
                <w:iCs/>
                <w:color w:val="auto"/>
                <w:spacing w:val="0"/>
                <w:sz w:val="20"/>
                <w:szCs w:val="20"/>
                <w:lang w:val="hr-HR"/>
              </w:rPr>
            </w:pPr>
            <w:r w:rsidRPr="001079C2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(org</w:t>
            </w:r>
            <w:r w:rsidR="00B478D3" w:rsidRPr="001079C2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 xml:space="preserve">anizacijska </w:t>
            </w:r>
            <w:r w:rsidRPr="001079C2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jedinic</w:t>
            </w:r>
            <w:r w:rsidR="00B478D3" w:rsidRPr="001079C2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a)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2F96" w14:textId="77777777" w:rsidR="00426E92" w:rsidRPr="00426E92" w:rsidRDefault="00426E92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</w:tbl>
    <w:p w14:paraId="4E4836AF" w14:textId="77777777" w:rsidR="00426E92" w:rsidRPr="00426E92" w:rsidRDefault="00426E92" w:rsidP="00D32A35">
      <w:pPr>
        <w:jc w:val="both"/>
        <w:rPr>
          <w:rFonts w:ascii="Arial" w:hAnsi="Arial"/>
          <w:color w:val="auto"/>
          <w:spacing w:val="0"/>
          <w:sz w:val="20"/>
          <w:szCs w:val="20"/>
          <w:lang w:val="hr-HR"/>
        </w:rPr>
      </w:pPr>
    </w:p>
    <w:tbl>
      <w:tblPr>
        <w:tblStyle w:val="TableGrid"/>
        <w:tblW w:w="8964" w:type="dxa"/>
        <w:jc w:val="center"/>
        <w:tblLook w:val="04A0" w:firstRow="1" w:lastRow="0" w:firstColumn="1" w:lastColumn="0" w:noHBand="0" w:noVBand="1"/>
      </w:tblPr>
      <w:tblGrid>
        <w:gridCol w:w="3823"/>
        <w:gridCol w:w="5141"/>
      </w:tblGrid>
      <w:tr w:rsidR="00A07666" w:rsidRPr="00426E92" w14:paraId="0B57C938" w14:textId="77777777" w:rsidTr="002D4EB7">
        <w:trPr>
          <w:trHeight w:val="61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4366C592" w14:textId="2A21743F" w:rsidR="00426E92" w:rsidRPr="00426E92" w:rsidRDefault="007558A5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Naziv p</w:t>
            </w:r>
            <w:r w:rsidR="00426E92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redmet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a</w:t>
            </w:r>
            <w:r w:rsidR="00426E92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nabave:</w:t>
            </w:r>
          </w:p>
          <w:p w14:paraId="58B63E64" w14:textId="555F551C" w:rsidR="00426E92" w:rsidRPr="00426E92" w:rsidRDefault="005E0F59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17406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C35" w:rsidRPr="00636AB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426E92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roba</w:t>
            </w:r>
            <w:r w:rsidR="00F80C35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44226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E92" w:rsidRPr="00636AB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426E92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radovi</w:t>
            </w:r>
            <w:r w:rsidR="00F80C35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42288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E92" w:rsidRPr="00636AB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426E92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usluge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5FB0" w14:textId="77777777" w:rsidR="00426E92" w:rsidRPr="00426E92" w:rsidRDefault="00426E92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  <w:tr w:rsidR="008F465A" w:rsidRPr="00426E92" w14:paraId="6CF3DA37" w14:textId="77777777" w:rsidTr="002D4EB7">
        <w:trPr>
          <w:trHeight w:val="40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</w:tcPr>
          <w:p w14:paraId="1D33C479" w14:textId="7D7B37DE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Postojeći </w:t>
            </w:r>
            <w:r w:rsidR="009A6C3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u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govor/</w:t>
            </w:r>
            <w:r w:rsidR="00B478D3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okvirni sporazum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1B44" w14:textId="60AF9BE6" w:rsidR="008F465A" w:rsidRPr="00426E92" w:rsidRDefault="005E0F59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34860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NE 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4263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DA</w:t>
            </w:r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, </w:t>
            </w:r>
            <w:r w:rsidR="00355427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datum</w:t>
            </w:r>
            <w:r w:rsidR="00E3417E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isteka: </w:t>
            </w:r>
            <w:r w:rsidR="000A704F" w:rsidRPr="000A704F">
              <w:rPr>
                <w:rFonts w:ascii="Arial" w:hAnsi="Arial"/>
                <w:iCs/>
                <w:color w:val="auto"/>
                <w:spacing w:val="0"/>
                <w:sz w:val="20"/>
                <w:szCs w:val="20"/>
                <w:lang w:val="hr-HR"/>
              </w:rPr>
              <w:t>___________</w:t>
            </w:r>
          </w:p>
        </w:tc>
      </w:tr>
      <w:tr w:rsidR="008F465A" w:rsidRPr="00426E92" w14:paraId="14C93FB5" w14:textId="77777777" w:rsidTr="002D4EB7">
        <w:trPr>
          <w:trHeight w:val="770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</w:tcPr>
          <w:p w14:paraId="29E06526" w14:textId="0973ABF5" w:rsidR="008F465A" w:rsidRPr="00426E92" w:rsidRDefault="008F465A" w:rsidP="008F465A">
            <w:pPr>
              <w:rPr>
                <w:rFonts w:ascii="Arial" w:hAnsi="Arial"/>
                <w:i/>
                <w:iCs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Kratki opis predmeta nabave: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256B" w14:textId="77777777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  <w:tr w:rsidR="008F465A" w:rsidRPr="00426E92" w14:paraId="115F40C4" w14:textId="77777777" w:rsidTr="002D4EB7">
        <w:trPr>
          <w:trHeight w:val="55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079DC153" w14:textId="77777777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Procijenjena vrijednost nabave:</w:t>
            </w:r>
          </w:p>
          <w:p w14:paraId="4A0E33F7" w14:textId="67B6C6C9" w:rsidR="008F465A" w:rsidRPr="00426E92" w:rsidRDefault="009A6C35" w:rsidP="008F465A">
            <w:pPr>
              <w:rPr>
                <w:rFonts w:ascii="Arial" w:hAnsi="Arial"/>
                <w:i/>
                <w:iCs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(</w:t>
            </w:r>
            <w:r w:rsidR="008F465A" w:rsidRPr="00636AB5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EUR</w:t>
            </w:r>
            <w:r w:rsidR="008F465A" w:rsidRPr="00426E92"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 xml:space="preserve"> bez PDV-a</w:t>
            </w:r>
            <w:r>
              <w:rPr>
                <w:rFonts w:ascii="Arial" w:hAnsi="Arial"/>
                <w:i/>
                <w:iCs/>
                <w:color w:val="auto"/>
                <w:spacing w:val="0"/>
                <w:sz w:val="18"/>
                <w:szCs w:val="18"/>
                <w:lang w:val="hr-HR"/>
              </w:rPr>
              <w:t>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6805" w14:textId="77777777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  <w:tr w:rsidR="008F465A" w:rsidRPr="00426E92" w14:paraId="3D50CF26" w14:textId="77777777" w:rsidTr="002D4EB7">
        <w:trPr>
          <w:trHeight w:val="50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5F36E17A" w14:textId="595430DE" w:rsidR="008F465A" w:rsidRPr="00426E92" w:rsidRDefault="009A6C35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Osigurana</w:t>
            </w: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8F465A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sredstva: 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798D" w14:textId="4B3B56C2" w:rsidR="008F465A" w:rsidRDefault="005E0F59" w:rsidP="00051DF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213663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 w:rsidRPr="00051DF5">
                  <w:rPr>
                    <w:rFonts w:ascii="Arial" w:hAnsi="Arial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051DF5" w:rsidRP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Znanstveno-tehnologijski i drugi projekti - namjenski prihodi</w:t>
            </w:r>
            <w:r w:rsid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; šifra projekta: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____________</w:t>
            </w:r>
          </w:p>
          <w:p w14:paraId="65ADDC80" w14:textId="583C6A87" w:rsidR="008F465A" w:rsidRDefault="005E0F59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62180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 w:rsidRPr="00051DF5">
                  <w:rPr>
                    <w:rFonts w:ascii="Arial" w:hAnsi="Arial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051DF5" w:rsidRP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Donacijska sredstva - namjenski prihodi</w:t>
            </w:r>
          </w:p>
          <w:p w14:paraId="5D304517" w14:textId="145CE591" w:rsidR="008F465A" w:rsidRDefault="005E0F59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0770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051DF5" w:rsidRP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Tečaj trajnog medicinskog usavršavanja - vlastiti prihodi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; šifra tečaja: ____________</w:t>
            </w:r>
          </w:p>
          <w:p w14:paraId="3B3E3646" w14:textId="7A4E152D" w:rsidR="008F465A" w:rsidRDefault="005E0F59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160679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051DF5" w:rsidRP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Posebni prihodi - vlastiti prihodi</w:t>
            </w:r>
          </w:p>
          <w:p w14:paraId="5774F7BC" w14:textId="7B1B15E4" w:rsidR="008F465A" w:rsidRPr="00426E92" w:rsidRDefault="005E0F59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69033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051DF5" w:rsidRPr="00051DF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Vlastita sredstva - opći i posebni prihodi (školarine) </w:t>
            </w:r>
          </w:p>
        </w:tc>
      </w:tr>
      <w:tr w:rsidR="008F465A" w:rsidRPr="00426E92" w14:paraId="5C3BEF33" w14:textId="77777777" w:rsidTr="002D4EB7">
        <w:trPr>
          <w:trHeight w:val="63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6027B533" w14:textId="7C641D8B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Planirani početak postupka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(</w:t>
            </w:r>
            <w:r w:rsidR="007558A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kvartal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)</w:t>
            </w: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F162A" w14:textId="58CE8C18" w:rsidR="008F465A" w:rsidRDefault="005E0F59" w:rsidP="007558A5">
            <w:pPr>
              <w:jc w:val="center"/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12840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9C2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1. </w:t>
            </w:r>
            <w:r w:rsidR="007558A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   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116716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8A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2.</w:t>
            </w:r>
            <w:r w:rsidR="007558A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    </w:t>
            </w:r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81746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3.</w:t>
            </w:r>
            <w:r w:rsidR="007558A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    </w:t>
            </w:r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-33254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65A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8F465A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4.</w:t>
            </w:r>
          </w:p>
          <w:p w14:paraId="6E5F61E8" w14:textId="742FD849" w:rsidR="008F465A" w:rsidRPr="00426E92" w:rsidRDefault="008F465A" w:rsidP="007558A5">
            <w:pPr>
              <w:jc w:val="center"/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  <w:tr w:rsidR="008F465A" w:rsidRPr="00426E92" w14:paraId="57401B70" w14:textId="77777777" w:rsidTr="002D4EB7">
        <w:trPr>
          <w:trHeight w:val="5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0254635A" w14:textId="52CFE1F5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Rok izvršenja (mjeseci):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35C7" w14:textId="77777777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  <w:tr w:rsidR="008F465A" w:rsidRPr="00426E92" w14:paraId="3B600702" w14:textId="77777777" w:rsidTr="002D4EB7">
        <w:trPr>
          <w:trHeight w:val="51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  <w:hideMark/>
          </w:tcPr>
          <w:p w14:paraId="51698A1A" w14:textId="7FF5065E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Napomena: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EF4B" w14:textId="77777777" w:rsidR="008F465A" w:rsidRPr="00426E92" w:rsidRDefault="008F465A" w:rsidP="008F465A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</w:tbl>
    <w:p w14:paraId="6DF9ADBE" w14:textId="77777777" w:rsidR="00426E92" w:rsidRDefault="00426E92" w:rsidP="00D32A35">
      <w:pPr>
        <w:jc w:val="both"/>
        <w:rPr>
          <w:rFonts w:ascii="Arial" w:hAnsi="Arial"/>
          <w:color w:val="auto"/>
          <w:spacing w:val="0"/>
          <w:sz w:val="20"/>
          <w:szCs w:val="20"/>
          <w:lang w:val="hr-HR"/>
        </w:rPr>
      </w:pPr>
    </w:p>
    <w:tbl>
      <w:tblPr>
        <w:tblStyle w:val="TableGrid"/>
        <w:tblW w:w="8969" w:type="dxa"/>
        <w:jc w:val="center"/>
        <w:tblLook w:val="04A0" w:firstRow="1" w:lastRow="0" w:firstColumn="1" w:lastColumn="0" w:noHBand="0" w:noVBand="1"/>
      </w:tblPr>
      <w:tblGrid>
        <w:gridCol w:w="3823"/>
        <w:gridCol w:w="5146"/>
      </w:tblGrid>
      <w:tr w:rsidR="00F80C35" w:rsidRPr="00426E92" w14:paraId="1A3A26FF" w14:textId="77777777" w:rsidTr="002D4EB7">
        <w:trPr>
          <w:trHeight w:val="45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4FE"/>
            <w:vAlign w:val="center"/>
          </w:tcPr>
          <w:p w14:paraId="2FFA182F" w14:textId="5CABD291" w:rsidR="00F80C35" w:rsidRPr="00636AB5" w:rsidRDefault="00F80C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Predmet nabave zaht</w:t>
            </w:r>
            <w:r w:rsidR="006B5797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i</w:t>
            </w:r>
            <w:r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jeva plaćanj</w:t>
            </w:r>
            <w:r w:rsidR="00B478D3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e</w:t>
            </w:r>
            <w:r w:rsidR="00BE546E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u </w:t>
            </w:r>
            <w:r w:rsidR="009D21BF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tekućoj</w:t>
            </w:r>
            <w:r w:rsidR="00BE546E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godini</w:t>
            </w:r>
            <w:r w:rsidR="00E9672E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CB73" w14:textId="6FCF43D5" w:rsidR="003D542F" w:rsidRDefault="005E0F59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29858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AB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636AB5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NE  </w:t>
            </w:r>
            <w:sdt>
              <w:sdtPr>
                <w:rPr>
                  <w:rFonts w:ascii="Arial" w:hAnsi="Arial"/>
                  <w:color w:val="auto"/>
                  <w:spacing w:val="0"/>
                  <w:sz w:val="20"/>
                  <w:szCs w:val="20"/>
                  <w:lang w:val="hr-HR"/>
                </w:rPr>
                <w:id w:val="140372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AB5">
                  <w:rPr>
                    <w:rFonts w:ascii="MS Gothic" w:eastAsia="MS Gothic" w:hAnsi="MS Gothic" w:hint="eastAsia"/>
                    <w:color w:val="auto"/>
                    <w:spacing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636AB5" w:rsidRPr="00636AB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DA</w:t>
            </w:r>
            <w:r w:rsidR="009D21BF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, </w:t>
            </w:r>
            <w:r w:rsidR="003D542F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navesti </w:t>
            </w:r>
            <w:r w:rsidR="009D21BF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iznos koji se plaća</w:t>
            </w:r>
            <w:r w:rsidR="003D542F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: </w:t>
            </w:r>
          </w:p>
          <w:p w14:paraId="7272083F" w14:textId="77777777" w:rsidR="003D542F" w:rsidRPr="0058783D" w:rsidRDefault="003D542F" w:rsidP="00D32A35">
            <w:pPr>
              <w:rPr>
                <w:rFonts w:ascii="Arial" w:hAnsi="Arial"/>
                <w:color w:val="auto"/>
                <w:spacing w:val="0"/>
                <w:sz w:val="4"/>
                <w:szCs w:val="4"/>
                <w:lang w:val="hr-HR"/>
              </w:rPr>
            </w:pPr>
          </w:p>
          <w:p w14:paraId="3CDDA8B4" w14:textId="713877E9" w:rsidR="003D542F" w:rsidRPr="001079C2" w:rsidRDefault="009A6C35" w:rsidP="009A6C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9A6C35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-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="009D21BF" w:rsidRPr="001079C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tekuć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a</w:t>
            </w:r>
            <w:r w:rsidR="009D21BF" w:rsidRPr="001079C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godin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a</w:t>
            </w:r>
            <w:r w:rsidR="0058783D" w:rsidRPr="001079C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  <w:r w:rsidR="009D21BF" w:rsidRPr="001079C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Pr="000A704F">
              <w:rPr>
                <w:rFonts w:ascii="Arial" w:hAnsi="Arial"/>
                <w:iCs/>
                <w:color w:val="auto"/>
                <w:spacing w:val="0"/>
                <w:sz w:val="20"/>
                <w:szCs w:val="20"/>
                <w:lang w:val="hr-HR"/>
              </w:rPr>
              <w:t>___________</w:t>
            </w:r>
          </w:p>
          <w:p w14:paraId="18C335AC" w14:textId="77777777" w:rsidR="003D542F" w:rsidRPr="0058783D" w:rsidRDefault="003D542F" w:rsidP="00D32A35">
            <w:pPr>
              <w:rPr>
                <w:rFonts w:ascii="Arial" w:hAnsi="Arial"/>
                <w:color w:val="auto"/>
                <w:spacing w:val="0"/>
                <w:sz w:val="4"/>
                <w:szCs w:val="4"/>
                <w:lang w:val="hr-HR"/>
              </w:rPr>
            </w:pPr>
          </w:p>
          <w:p w14:paraId="294651C0" w14:textId="7345ECD2" w:rsidR="00F80C35" w:rsidRDefault="009A6C35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- ostale </w:t>
            </w:r>
            <w:r w:rsidR="009D21BF" w:rsidRPr="00426E92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godin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e</w:t>
            </w:r>
            <w:r w:rsidR="003D542F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:</w:t>
            </w:r>
            <w: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 </w:t>
            </w:r>
            <w:r w:rsidRPr="000A704F">
              <w:rPr>
                <w:rFonts w:ascii="Arial" w:hAnsi="Arial"/>
                <w:iCs/>
                <w:color w:val="auto"/>
                <w:spacing w:val="0"/>
                <w:sz w:val="20"/>
                <w:szCs w:val="20"/>
                <w:lang w:val="hr-HR"/>
              </w:rPr>
              <w:t>___________</w:t>
            </w:r>
          </w:p>
          <w:p w14:paraId="287E8ED4" w14:textId="51BDBE3A" w:rsidR="003D542F" w:rsidRPr="00426E92" w:rsidRDefault="003D542F" w:rsidP="00D32A35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</w:tbl>
    <w:p w14:paraId="3A05AF30" w14:textId="4CF902D2" w:rsidR="00636AB5" w:rsidRPr="00636AB5" w:rsidRDefault="00636AB5" w:rsidP="00636AB5">
      <w:pPr>
        <w:rPr>
          <w:rFonts w:ascii="Arial" w:hAnsi="Arial"/>
          <w:color w:val="auto"/>
          <w:spacing w:val="0"/>
          <w:sz w:val="20"/>
          <w:szCs w:val="20"/>
          <w:lang w:val="hr-HR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02"/>
        <w:gridCol w:w="6004"/>
      </w:tblGrid>
      <w:tr w:rsidR="00F23C34" w:rsidRPr="00F23C34" w14:paraId="0DA4E804" w14:textId="77777777" w:rsidTr="00F23C34">
        <w:trPr>
          <w:trHeight w:val="909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FBA7" w14:textId="49D7B07B" w:rsidR="00F23C34" w:rsidRPr="00F23C34" w:rsidRDefault="00F23C34" w:rsidP="00464967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bookmarkStart w:id="0" w:name="_Hlk239922147"/>
            <w:r w:rsidRPr="00F23C34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Datum podnošenja zahtjeva: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05C4" w14:textId="492F1B94" w:rsidR="00F23C34" w:rsidRPr="00464967" w:rsidRDefault="00F23C34" w:rsidP="00464967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F23C34">
              <w:rPr>
                <w:rFonts w:ascii="Arial" w:hAnsi="Arial"/>
                <w:color w:val="auto"/>
                <w:spacing w:val="0"/>
                <w:sz w:val="20"/>
                <w:szCs w:val="20"/>
                <w:u w:val="single"/>
                <w:lang w:val="hr-HR"/>
              </w:rPr>
              <w:t>Podnositelj zahtjeva:</w:t>
            </w:r>
            <w:r w:rsidR="00464967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>*</w:t>
            </w:r>
          </w:p>
          <w:p w14:paraId="0FCE10B7" w14:textId="7A129CC6" w:rsidR="00F23C34" w:rsidRPr="00F23C34" w:rsidRDefault="00F23C34" w:rsidP="00464967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  <w:r w:rsidRPr="00F23C34"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  <w:t xml:space="preserve">IME I PREZIME: </w:t>
            </w:r>
          </w:p>
          <w:p w14:paraId="0B1AD243" w14:textId="77777777" w:rsidR="00464967" w:rsidRDefault="00F23C34" w:rsidP="00464967">
            <w:pPr>
              <w:rPr>
                <w:rFonts w:ascii="Arial" w:hAnsi="Arial"/>
                <w:i/>
                <w:iCs/>
                <w:color w:val="auto"/>
                <w:spacing w:val="0"/>
                <w:sz w:val="16"/>
                <w:szCs w:val="16"/>
                <w:lang w:val="hr-HR"/>
              </w:rPr>
            </w:pPr>
            <w:r w:rsidRPr="001079C2">
              <w:rPr>
                <w:rFonts w:ascii="Arial" w:hAnsi="Arial"/>
                <w:i/>
                <w:iCs/>
                <w:color w:val="auto"/>
                <w:spacing w:val="0"/>
                <w:sz w:val="16"/>
                <w:szCs w:val="16"/>
                <w:lang w:val="hr-HR"/>
              </w:rPr>
              <w:t>(velikim tiskanim slovima)</w:t>
            </w:r>
          </w:p>
          <w:p w14:paraId="2B135A93" w14:textId="4816CB35" w:rsidR="00F23C34" w:rsidRPr="001079C2" w:rsidRDefault="00F23C34" w:rsidP="00464967">
            <w:pPr>
              <w:rPr>
                <w:rFonts w:ascii="Arial" w:hAnsi="Arial"/>
                <w:i/>
                <w:iCs/>
                <w:color w:val="auto"/>
                <w:spacing w:val="0"/>
                <w:sz w:val="20"/>
                <w:szCs w:val="20"/>
                <w:lang w:val="hr-HR"/>
              </w:rPr>
            </w:pPr>
          </w:p>
          <w:p w14:paraId="68F082EF" w14:textId="2D7E7B55" w:rsidR="00F23C34" w:rsidRDefault="00F23C34" w:rsidP="00464967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  <w:p w14:paraId="619D2421" w14:textId="0ABB5FB8" w:rsidR="00F23C34" w:rsidRDefault="00F23C34" w:rsidP="00464967">
            <w:pPr>
              <w:ind w:left="2424"/>
              <w:jc w:val="center"/>
              <w:rPr>
                <w:rFonts w:ascii="Arial" w:hAnsi="Arial"/>
                <w:color w:val="auto"/>
                <w:spacing w:val="0"/>
                <w:sz w:val="18"/>
                <w:szCs w:val="18"/>
                <w:lang w:val="hr-HR"/>
              </w:rPr>
            </w:pPr>
            <w:r w:rsidRPr="00F23C34">
              <w:rPr>
                <w:rFonts w:ascii="Arial" w:hAnsi="Arial"/>
                <w:color w:val="auto"/>
                <w:spacing w:val="0"/>
                <w:sz w:val="18"/>
                <w:szCs w:val="18"/>
                <w:lang w:val="hr-HR"/>
              </w:rPr>
              <w:t>Potpis</w:t>
            </w:r>
            <w:r w:rsidR="009A6C35">
              <w:rPr>
                <w:rFonts w:ascii="Arial" w:hAnsi="Arial"/>
                <w:color w:val="auto"/>
                <w:spacing w:val="0"/>
                <w:sz w:val="18"/>
                <w:szCs w:val="18"/>
                <w:lang w:val="hr-HR"/>
              </w:rPr>
              <w:t>: ______________________</w:t>
            </w:r>
          </w:p>
          <w:p w14:paraId="67B45EC7" w14:textId="0553241D" w:rsidR="009A6C35" w:rsidRPr="00F23C34" w:rsidRDefault="009A6C35" w:rsidP="00464967">
            <w:pPr>
              <w:rPr>
                <w:rFonts w:ascii="Arial" w:hAnsi="Arial"/>
                <w:color w:val="auto"/>
                <w:spacing w:val="0"/>
                <w:sz w:val="20"/>
                <w:szCs w:val="20"/>
                <w:lang w:val="hr-HR"/>
              </w:rPr>
            </w:pPr>
          </w:p>
        </w:tc>
      </w:tr>
    </w:tbl>
    <w:bookmarkEnd w:id="0"/>
    <w:p w14:paraId="0A658E44" w14:textId="3F0FC157" w:rsidR="00F23C34" w:rsidRPr="000A704F" w:rsidRDefault="00F23C34" w:rsidP="00464967">
      <w:pPr>
        <w:spacing w:before="240"/>
        <w:rPr>
          <w:rFonts w:ascii="Arial" w:hAnsi="Arial"/>
          <w:i/>
          <w:iCs/>
          <w:color w:val="auto"/>
          <w:spacing w:val="0"/>
          <w:sz w:val="18"/>
          <w:szCs w:val="18"/>
          <w:lang w:val="hr-HR"/>
        </w:rPr>
      </w:pPr>
      <w:r w:rsidRPr="000A704F">
        <w:rPr>
          <w:rFonts w:ascii="Arial" w:hAnsi="Arial"/>
          <w:i/>
          <w:iCs/>
          <w:color w:val="auto"/>
          <w:spacing w:val="0"/>
          <w:sz w:val="18"/>
          <w:szCs w:val="18"/>
          <w:lang w:val="hr-HR"/>
        </w:rPr>
        <w:t xml:space="preserve">*podnositelj zahtjeva – voditelj </w:t>
      </w:r>
      <w:r w:rsidR="009A6C35" w:rsidRPr="000A704F">
        <w:rPr>
          <w:rFonts w:ascii="Arial" w:hAnsi="Arial"/>
          <w:i/>
          <w:iCs/>
          <w:color w:val="auto"/>
          <w:spacing w:val="0"/>
          <w:sz w:val="18"/>
          <w:szCs w:val="18"/>
          <w:lang w:val="hr-HR"/>
        </w:rPr>
        <w:t>projekta/</w:t>
      </w:r>
      <w:r w:rsidRPr="000A704F">
        <w:rPr>
          <w:rFonts w:ascii="Arial" w:hAnsi="Arial"/>
          <w:i/>
          <w:iCs/>
          <w:color w:val="auto"/>
          <w:spacing w:val="0"/>
          <w:sz w:val="18"/>
          <w:szCs w:val="18"/>
          <w:lang w:val="hr-HR"/>
        </w:rPr>
        <w:t>organizacijske jedinice</w:t>
      </w:r>
    </w:p>
    <w:p w14:paraId="061EAFA7" w14:textId="4A281324" w:rsidR="00C90168" w:rsidRPr="001C4468" w:rsidRDefault="00C90168" w:rsidP="002B7619">
      <w:pPr>
        <w:rPr>
          <w:rFonts w:ascii="Arial" w:hAnsi="Arial"/>
          <w:color w:val="auto"/>
          <w:spacing w:val="0"/>
          <w:sz w:val="18"/>
          <w:szCs w:val="18"/>
          <w:lang w:val="hr-HR"/>
        </w:rPr>
      </w:pPr>
    </w:p>
    <w:sectPr w:rsidR="00C90168" w:rsidRPr="001C4468" w:rsidSect="002B7619">
      <w:headerReference w:type="even" r:id="rId8"/>
      <w:headerReference w:type="default" r:id="rId9"/>
      <w:footerReference w:type="default" r:id="rId10"/>
      <w:pgSz w:w="11900" w:h="16840"/>
      <w:pgMar w:top="2127" w:right="1440" w:bottom="1440" w:left="1440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1AE0E" w14:textId="77777777" w:rsidR="00DD4167" w:rsidRDefault="00DD4167" w:rsidP="00C90168">
      <w:r>
        <w:separator/>
      </w:r>
    </w:p>
  </w:endnote>
  <w:endnote w:type="continuationSeparator" w:id="0">
    <w:p w14:paraId="7E48C3AD" w14:textId="77777777" w:rsidR="00DD4167" w:rsidRDefault="00DD4167" w:rsidP="00C9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Bold">
    <w:altName w:val="Segoe UI Semibold"/>
    <w:charset w:val="00"/>
    <w:family w:val="auto"/>
    <w:pitch w:val="variable"/>
    <w:sig w:usb0="E00002EF" w:usb1="4000205B" w:usb2="00000028" w:usb3="00000000" w:csb0="0000019F" w:csb1="00000000"/>
  </w:font>
  <w:font w:name="Open Sans Light Italic">
    <w:altName w:val="Franklin Gothic Medium Cond"/>
    <w:charset w:val="00"/>
    <w:family w:val="auto"/>
    <w:pitch w:val="variable"/>
    <w:sig w:usb0="E00002EF" w:usb1="4000205B" w:usb2="00000028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4735" w14:textId="77777777" w:rsidR="002D4EB7" w:rsidRDefault="002D4EB7" w:rsidP="001A5759">
    <w:pPr>
      <w:pStyle w:val="Footer"/>
      <w:tabs>
        <w:tab w:val="clear" w:pos="4320"/>
        <w:tab w:val="clear" w:pos="8640"/>
        <w:tab w:val="left" w:pos="5040"/>
      </w:tabs>
      <w:rPr>
        <w:noProof/>
      </w:rPr>
    </w:pPr>
  </w:p>
  <w:p w14:paraId="5E4C68D0" w14:textId="2840584D" w:rsidR="00C90168" w:rsidRDefault="002D4EB7" w:rsidP="001A5759">
    <w:pPr>
      <w:pStyle w:val="Footer"/>
      <w:tabs>
        <w:tab w:val="clear" w:pos="4320"/>
        <w:tab w:val="clear" w:pos="8640"/>
        <w:tab w:val="left" w:pos="5040"/>
      </w:tabs>
    </w:pPr>
    <w:r>
      <w:rPr>
        <w:noProof/>
      </w:rPr>
      <w:drawing>
        <wp:anchor distT="0" distB="0" distL="114300" distR="114300" simplePos="0" relativeHeight="251662336" behindDoc="1" locked="1" layoutInCell="1" allowOverlap="1" wp14:anchorId="5AE10FF4" wp14:editId="30F7A9F8">
          <wp:simplePos x="0" y="0"/>
          <wp:positionH relativeFrom="page">
            <wp:posOffset>-19050</wp:posOffset>
          </wp:positionH>
          <wp:positionV relativeFrom="page">
            <wp:posOffset>7315200</wp:posOffset>
          </wp:positionV>
          <wp:extent cx="7559675" cy="3369945"/>
          <wp:effectExtent l="0" t="0" r="3175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t="68461"/>
                  <a:stretch/>
                </pic:blipFill>
                <pic:spPr bwMode="auto">
                  <a:xfrm>
                    <a:off x="0" y="0"/>
                    <a:ext cx="7559675" cy="3369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75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261C" w14:textId="77777777" w:rsidR="00DD4167" w:rsidRDefault="00DD4167" w:rsidP="00C90168">
      <w:r>
        <w:separator/>
      </w:r>
    </w:p>
  </w:footnote>
  <w:footnote w:type="continuationSeparator" w:id="0">
    <w:p w14:paraId="02DBA899" w14:textId="77777777" w:rsidR="00DD4167" w:rsidRDefault="00DD4167" w:rsidP="00C9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59ED" w14:textId="77777777" w:rsidR="00C90168" w:rsidRDefault="005E0F59">
    <w:pPr>
      <w:pStyle w:val="Header"/>
    </w:pPr>
    <w:sdt>
      <w:sdtPr>
        <w:id w:val="171999623"/>
        <w:placeholder>
          <w:docPart w:val="DefaultPlaceholder_-1854013440"/>
        </w:placeholder>
        <w:temporary/>
        <w:showingPlcHdr/>
      </w:sdtPr>
      <w:sdtEndPr/>
      <w:sdtContent>
        <w:r w:rsidR="00C90168">
          <w:t>[Type text]</w:t>
        </w:r>
      </w:sdtContent>
    </w:sdt>
    <w:r w:rsidR="00C90168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C90168">
          <w:t>[Type text]</w:t>
        </w:r>
      </w:sdtContent>
    </w:sdt>
    <w:r w:rsidR="00C90168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C90168">
          <w:t>[Type text]</w:t>
        </w:r>
      </w:sdtContent>
    </w:sdt>
  </w:p>
  <w:p w14:paraId="31DD9318" w14:textId="77777777" w:rsidR="00C90168" w:rsidRDefault="00C90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E0D34" w14:textId="77777777" w:rsidR="002B7619" w:rsidRDefault="002B7619" w:rsidP="002B7619">
    <w:pPr>
      <w:jc w:val="right"/>
      <w:rPr>
        <w:rFonts w:ascii="Arial" w:hAnsi="Arial"/>
        <w:b/>
        <w:color w:val="032A5C" w:themeColor="accent1"/>
        <w:spacing w:val="0"/>
        <w:sz w:val="32"/>
        <w:szCs w:val="32"/>
        <w:lang w:val="hr-HR"/>
      </w:rPr>
    </w:pPr>
  </w:p>
  <w:p w14:paraId="421A5E2F" w14:textId="2A058077" w:rsidR="00253CEF" w:rsidRPr="00A6773D" w:rsidRDefault="00426E92" w:rsidP="002B7619">
    <w:pPr>
      <w:jc w:val="right"/>
      <w:rPr>
        <w:rFonts w:ascii="Arial" w:hAnsi="Arial"/>
        <w:bCs/>
        <w:color w:val="032A5C" w:themeColor="accent1"/>
        <w:spacing w:val="0"/>
        <w:sz w:val="36"/>
        <w:szCs w:val="36"/>
        <w:lang w:val="hr-HR"/>
      </w:rPr>
    </w:pPr>
    <w:bookmarkStart w:id="1" w:name="_Hlk239678298"/>
    <w:r w:rsidRPr="00A6773D">
      <w:rPr>
        <w:rFonts w:ascii="Arial" w:hAnsi="Arial"/>
        <w:bCs/>
        <w:color w:val="032A5C" w:themeColor="accent1"/>
        <w:spacing w:val="0"/>
        <w:sz w:val="36"/>
        <w:szCs w:val="36"/>
        <w:lang w:val="hr-HR"/>
      </w:rPr>
      <w:t>OBRAZAC 1.</w:t>
    </w:r>
  </w:p>
  <w:p w14:paraId="482B6FC8" w14:textId="6ACE5CE6" w:rsidR="00C90168" w:rsidRPr="00253CEF" w:rsidRDefault="00C90168" w:rsidP="009C6179">
    <w:pPr>
      <w:ind w:left="3600"/>
      <w:jc w:val="right"/>
      <w:rPr>
        <w:rFonts w:ascii="Arial" w:hAnsi="Arial"/>
        <w:bCs/>
        <w:i/>
        <w:iCs/>
        <w:color w:val="auto"/>
        <w:spacing w:val="0"/>
        <w:sz w:val="16"/>
        <w:szCs w:val="16"/>
        <w:lang w:val="hr-HR"/>
      </w:rPr>
    </w:pPr>
    <w:bookmarkStart w:id="2" w:name="_Hlk239678271"/>
    <w:bookmarkStart w:id="3" w:name="_Hlk239678272"/>
    <w:bookmarkEnd w:id="1"/>
    <w:r w:rsidRPr="00253CEF">
      <w:rPr>
        <w:bCs/>
        <w:i/>
        <w:iCs/>
        <w:noProof/>
        <w:color w:val="auto"/>
        <w:sz w:val="44"/>
        <w:szCs w:val="40"/>
      </w:rPr>
      <w:drawing>
        <wp:anchor distT="0" distB="0" distL="114300" distR="114300" simplePos="0" relativeHeight="251660288" behindDoc="1" locked="1" layoutInCell="1" allowOverlap="1" wp14:anchorId="2651D6C7" wp14:editId="26BDB2BC">
          <wp:simplePos x="0" y="0"/>
          <wp:positionH relativeFrom="page">
            <wp:posOffset>871855</wp:posOffset>
          </wp:positionH>
          <wp:positionV relativeFrom="page">
            <wp:posOffset>207010</wp:posOffset>
          </wp:positionV>
          <wp:extent cx="2385695" cy="1047750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7" t="9736" b="61721"/>
                  <a:stretch/>
                </pic:blipFill>
                <pic:spPr bwMode="auto">
                  <a:xfrm>
                    <a:off x="0" y="0"/>
                    <a:ext cx="2385695" cy="1047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3A08"/>
    <w:multiLevelType w:val="hybridMultilevel"/>
    <w:tmpl w:val="9E584674"/>
    <w:lvl w:ilvl="0" w:tplc="D8168408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3FE21065"/>
    <w:multiLevelType w:val="hybridMultilevel"/>
    <w:tmpl w:val="5A76D8EC"/>
    <w:lvl w:ilvl="0" w:tplc="71DA4D18">
      <w:start w:val="1"/>
      <w:numFmt w:val="bullet"/>
      <w:lvlText w:val="□"/>
      <w:lvlJc w:val="left"/>
      <w:pPr>
        <w:ind w:left="1800" w:hanging="360"/>
      </w:pPr>
      <w:rPr>
        <w:rFonts w:ascii="Aptos Narrow" w:hAnsi="Aptos Narrow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4667597"/>
    <w:multiLevelType w:val="hybridMultilevel"/>
    <w:tmpl w:val="4398AFB0"/>
    <w:lvl w:ilvl="0" w:tplc="E49A63F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15849"/>
    <w:multiLevelType w:val="hybridMultilevel"/>
    <w:tmpl w:val="6D20EDD8"/>
    <w:lvl w:ilvl="0" w:tplc="71DA4D18">
      <w:start w:val="1"/>
      <w:numFmt w:val="bullet"/>
      <w:lvlText w:val="□"/>
      <w:lvlJc w:val="left"/>
      <w:pPr>
        <w:ind w:left="360" w:hanging="360"/>
      </w:pPr>
      <w:rPr>
        <w:rFonts w:ascii="Aptos Narrow" w:hAnsi="Aptos Narrow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92"/>
    <w:rsid w:val="00051DF5"/>
    <w:rsid w:val="00055297"/>
    <w:rsid w:val="000A704F"/>
    <w:rsid w:val="000D4198"/>
    <w:rsid w:val="001079C2"/>
    <w:rsid w:val="0012210A"/>
    <w:rsid w:val="001A5759"/>
    <w:rsid w:val="001C4468"/>
    <w:rsid w:val="001F1F3D"/>
    <w:rsid w:val="00253CEF"/>
    <w:rsid w:val="0026279A"/>
    <w:rsid w:val="002B1FFD"/>
    <w:rsid w:val="002B7619"/>
    <w:rsid w:val="002D4EB7"/>
    <w:rsid w:val="00316544"/>
    <w:rsid w:val="00355427"/>
    <w:rsid w:val="00357EBB"/>
    <w:rsid w:val="003D542F"/>
    <w:rsid w:val="003F4196"/>
    <w:rsid w:val="00426E92"/>
    <w:rsid w:val="004379D3"/>
    <w:rsid w:val="00464967"/>
    <w:rsid w:val="004A2998"/>
    <w:rsid w:val="0054361A"/>
    <w:rsid w:val="00562714"/>
    <w:rsid w:val="0058783D"/>
    <w:rsid w:val="005A0D48"/>
    <w:rsid w:val="005A2C4B"/>
    <w:rsid w:val="005E0F59"/>
    <w:rsid w:val="0062108B"/>
    <w:rsid w:val="00636AB5"/>
    <w:rsid w:val="006B5797"/>
    <w:rsid w:val="006E6F68"/>
    <w:rsid w:val="007558A5"/>
    <w:rsid w:val="007D18AB"/>
    <w:rsid w:val="007D5A3E"/>
    <w:rsid w:val="00850C20"/>
    <w:rsid w:val="00864391"/>
    <w:rsid w:val="008F465A"/>
    <w:rsid w:val="009020A5"/>
    <w:rsid w:val="00941653"/>
    <w:rsid w:val="00993858"/>
    <w:rsid w:val="009A066B"/>
    <w:rsid w:val="009A6C35"/>
    <w:rsid w:val="009C6179"/>
    <w:rsid w:val="009D21BF"/>
    <w:rsid w:val="00A07666"/>
    <w:rsid w:val="00A6773D"/>
    <w:rsid w:val="00AF1A7A"/>
    <w:rsid w:val="00B478D3"/>
    <w:rsid w:val="00B568E4"/>
    <w:rsid w:val="00BD55A3"/>
    <w:rsid w:val="00BD5F04"/>
    <w:rsid w:val="00BE546E"/>
    <w:rsid w:val="00BF1AD1"/>
    <w:rsid w:val="00C15994"/>
    <w:rsid w:val="00C411A5"/>
    <w:rsid w:val="00C76364"/>
    <w:rsid w:val="00C90168"/>
    <w:rsid w:val="00CA4465"/>
    <w:rsid w:val="00CB26FF"/>
    <w:rsid w:val="00CB2C96"/>
    <w:rsid w:val="00D32A35"/>
    <w:rsid w:val="00D32FF4"/>
    <w:rsid w:val="00DB1C71"/>
    <w:rsid w:val="00DD4167"/>
    <w:rsid w:val="00E0769A"/>
    <w:rsid w:val="00E11F78"/>
    <w:rsid w:val="00E3417E"/>
    <w:rsid w:val="00E9672E"/>
    <w:rsid w:val="00F23C34"/>
    <w:rsid w:val="00F80C35"/>
    <w:rsid w:val="00F8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B3BD77"/>
  <w14:defaultImageDpi w14:val="300"/>
  <w15:docId w15:val="{AA7932CD-8CC6-4824-B3EC-F662C31A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ertificate"/>
    <w:rsid w:val="00C90168"/>
    <w:rPr>
      <w:rFonts w:ascii="Open Sans Bold" w:hAnsi="Open Sans Bold"/>
      <w:color w:val="139CEA"/>
      <w:spacing w:val="70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rtificateTitle">
    <w:name w:val="Certificate Title"/>
    <w:basedOn w:val="Normal"/>
    <w:autoRedefine/>
    <w:rsid w:val="00C90168"/>
    <w:rPr>
      <w:rFonts w:ascii="Open Sans Light Italic" w:hAnsi="Open Sans Light Italic"/>
      <w:color w:val="032A5C" w:themeColor="text2"/>
      <w:spacing w:val="20"/>
      <w:sz w:val="116"/>
      <w:szCs w:val="116"/>
    </w:rPr>
  </w:style>
  <w:style w:type="paragraph" w:styleId="Header">
    <w:name w:val="header"/>
    <w:basedOn w:val="Normal"/>
    <w:link w:val="HeaderChar"/>
    <w:uiPriority w:val="99"/>
    <w:unhideWhenUsed/>
    <w:rsid w:val="00C901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168"/>
    <w:rPr>
      <w:rFonts w:ascii="Open Sans Bold" w:hAnsi="Open Sans Bold"/>
      <w:color w:val="139CEA"/>
      <w:spacing w:val="70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C901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168"/>
    <w:rPr>
      <w:rFonts w:ascii="Open Sans Bold" w:hAnsi="Open Sans Bold"/>
      <w:color w:val="139CEA"/>
      <w:spacing w:val="70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1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168"/>
    <w:rPr>
      <w:rFonts w:ascii="Lucida Grande" w:hAnsi="Lucida Grande" w:cs="Lucida Grande"/>
      <w:color w:val="139CEA"/>
      <w:spacing w:val="70"/>
      <w:sz w:val="18"/>
      <w:szCs w:val="18"/>
    </w:rPr>
  </w:style>
  <w:style w:type="paragraph" w:customStyle="1" w:styleId="Body">
    <w:name w:val="Body"/>
    <w:autoRedefine/>
    <w:qFormat/>
    <w:rsid w:val="00E11F78"/>
    <w:pPr>
      <w:spacing w:line="260" w:lineRule="exact"/>
      <w:jc w:val="both"/>
    </w:pPr>
    <w:rPr>
      <w:rFonts w:ascii="Arial" w:hAnsi="Arial"/>
      <w:sz w:val="20"/>
      <w:szCs w:val="20"/>
    </w:rPr>
  </w:style>
  <w:style w:type="paragraph" w:customStyle="1" w:styleId="SignatureLine">
    <w:name w:val="Signature Line"/>
    <w:basedOn w:val="Body"/>
    <w:autoRedefine/>
    <w:qFormat/>
    <w:rsid w:val="00BD5F04"/>
    <w:rPr>
      <w:color w:val="032A5C" w:themeColor="text2"/>
    </w:rPr>
  </w:style>
  <w:style w:type="table" w:styleId="TableGrid">
    <w:name w:val="Table Grid"/>
    <w:basedOn w:val="TableNormal"/>
    <w:uiPriority w:val="59"/>
    <w:rsid w:val="00426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26E9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07666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5A0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0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0D48"/>
    <w:rPr>
      <w:rFonts w:ascii="Open Sans Bold" w:hAnsi="Open Sans Bold"/>
      <w:color w:val="139CEA"/>
      <w:spacing w:val="7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D48"/>
    <w:rPr>
      <w:rFonts w:ascii="Open Sans Bold" w:hAnsi="Open Sans Bold"/>
      <w:b/>
      <w:bCs/>
      <w:color w:val="139CEA"/>
      <w:spacing w:val="7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re\Downloads\MEF-memo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9617183-B477-4696-8972-20B6E6B6A6EF}"/>
      </w:docPartPr>
      <w:docPartBody>
        <w:p w:rsidR="00443E6E" w:rsidRDefault="00443E6E">
          <w:r w:rsidRPr="0092746D">
            <w:rPr>
              <w:rStyle w:val="PlaceholderText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Bold">
    <w:altName w:val="Segoe UI Semibold"/>
    <w:charset w:val="00"/>
    <w:family w:val="auto"/>
    <w:pitch w:val="variable"/>
    <w:sig w:usb0="E00002EF" w:usb1="4000205B" w:usb2="00000028" w:usb3="00000000" w:csb0="0000019F" w:csb1="00000000"/>
  </w:font>
  <w:font w:name="Open Sans Light Italic">
    <w:altName w:val="Franklin Gothic Medium Cond"/>
    <w:charset w:val="00"/>
    <w:family w:val="auto"/>
    <w:pitch w:val="variable"/>
    <w:sig w:usb0="E00002EF" w:usb1="4000205B" w:usb2="00000028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6E"/>
    <w:rsid w:val="00443E6E"/>
    <w:rsid w:val="00850C20"/>
    <w:rsid w:val="008A2087"/>
    <w:rsid w:val="00C1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3E6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EF">
  <a:themeElements>
    <a:clrScheme name="MEF">
      <a:dk1>
        <a:sysClr val="windowText" lastClr="000000"/>
      </a:dk1>
      <a:lt1>
        <a:sysClr val="window" lastClr="FFFFFF"/>
      </a:lt1>
      <a:dk2>
        <a:srgbClr val="032A5C"/>
      </a:dk2>
      <a:lt2>
        <a:srgbClr val="E6E6E6"/>
      </a:lt2>
      <a:accent1>
        <a:srgbClr val="032A5C"/>
      </a:accent1>
      <a:accent2>
        <a:srgbClr val="FFFFFF"/>
      </a:accent2>
      <a:accent3>
        <a:srgbClr val="000000"/>
      </a:accent3>
      <a:accent4>
        <a:srgbClr val="848484"/>
      </a:accent4>
      <a:accent5>
        <a:srgbClr val="BCBCBC"/>
      </a:accent5>
      <a:accent6>
        <a:srgbClr val="515151"/>
      </a:accent6>
      <a:hlink>
        <a:srgbClr val="FFFFFF"/>
      </a:hlink>
      <a:folHlink>
        <a:srgbClr val="FFFFFF"/>
      </a:folHlink>
    </a:clrScheme>
    <a:fontScheme name="MEF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91440" tIns="45720" rIns="91440" bIns="45720" rtlCol="0" anchor="ctr">
        <a:normAutofit/>
      </a:bodyPr>
      <a:lstStyle>
        <a:defPPr>
          <a:defRPr dirty="0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36867B-967C-FF42-9F56-654EAA50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MEF-memo (1)</Template>
  <TotalTime>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Stana Kurtov</dc:creator>
  <cp:keywords/>
  <dc:description/>
  <cp:lastModifiedBy>Stana Kurtov</cp:lastModifiedBy>
  <cp:revision>4</cp:revision>
  <cp:lastPrinted>2026-09-11T12:18:00Z</cp:lastPrinted>
  <dcterms:created xsi:type="dcterms:W3CDTF">2026-09-11T12:15:00Z</dcterms:created>
  <dcterms:modified xsi:type="dcterms:W3CDTF">2026-09-11T12:30:00Z</dcterms:modified>
</cp:coreProperties>
</file>