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B5A3B" w14:textId="1838519C" w:rsidR="004477BD" w:rsidRPr="005561C0" w:rsidRDefault="005561C0" w:rsidP="001117C5">
      <w:pPr>
        <w:jc w:val="center"/>
        <w:rPr>
          <w:b/>
          <w:bCs/>
          <w:sz w:val="22"/>
          <w:szCs w:val="22"/>
        </w:rPr>
      </w:pPr>
      <w:r w:rsidRPr="005561C0">
        <w:rPr>
          <w:b/>
          <w:bCs/>
          <w:sz w:val="22"/>
          <w:szCs w:val="22"/>
        </w:rPr>
        <w:t>ZAHTJEV ZA POKRETANJE POSTUPKA NABAVE</w:t>
      </w:r>
    </w:p>
    <w:p w14:paraId="03613D14" w14:textId="19253FC5" w:rsidR="00113CB4" w:rsidRPr="00113CB4" w:rsidRDefault="00FB15FB" w:rsidP="005561C0">
      <w:pPr>
        <w:spacing w:after="0"/>
        <w:rPr>
          <w:rFonts w:asciiTheme="majorHAnsi" w:hAnsiTheme="majorHAnsi" w:cstheme="majorHAnsi"/>
          <w:sz w:val="20"/>
          <w:szCs w:val="20"/>
        </w:rPr>
      </w:pPr>
      <w:sdt>
        <w:sdtPr>
          <w:rPr>
            <w:rFonts w:asciiTheme="majorHAnsi" w:hAnsiTheme="majorHAnsi" w:cstheme="majorHAnsi"/>
            <w:sz w:val="20"/>
            <w:szCs w:val="20"/>
          </w:rPr>
          <w:id w:val="179509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1C0">
            <w:rPr>
              <w:rFonts w:ascii="MS Gothic" w:eastAsia="MS Gothic" w:hAnsi="MS Gothic" w:cstheme="majorHAnsi" w:hint="eastAsia"/>
              <w:sz w:val="20"/>
              <w:szCs w:val="20"/>
            </w:rPr>
            <w:t>☐</w:t>
          </w:r>
        </w:sdtContent>
      </w:sdt>
      <w:r w:rsidR="00113CB4" w:rsidRPr="00113CB4">
        <w:rPr>
          <w:rFonts w:asciiTheme="majorHAnsi" w:hAnsiTheme="majorHAnsi" w:cstheme="majorHAnsi"/>
          <w:sz w:val="20"/>
          <w:szCs w:val="20"/>
        </w:rPr>
        <w:t xml:space="preserve"> Jednostavna nabava</w:t>
      </w:r>
    </w:p>
    <w:p w14:paraId="4470CCE8" w14:textId="489FC7CC" w:rsidR="00113CB4" w:rsidRPr="00113CB4" w:rsidRDefault="00FB15FB" w:rsidP="001117C5">
      <w:pPr>
        <w:rPr>
          <w:rFonts w:asciiTheme="majorHAnsi" w:hAnsiTheme="majorHAnsi" w:cstheme="majorHAnsi"/>
          <w:sz w:val="20"/>
          <w:szCs w:val="20"/>
        </w:rPr>
      </w:pPr>
      <w:sdt>
        <w:sdtPr>
          <w:rPr>
            <w:rFonts w:asciiTheme="majorHAnsi" w:hAnsiTheme="majorHAnsi" w:cstheme="majorHAnsi"/>
            <w:sz w:val="20"/>
            <w:szCs w:val="20"/>
          </w:rPr>
          <w:id w:val="145583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CB4" w:rsidRPr="00113CB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13CB4" w:rsidRPr="00113CB4">
        <w:rPr>
          <w:rFonts w:asciiTheme="majorHAnsi" w:hAnsiTheme="majorHAnsi" w:cstheme="majorHAnsi"/>
          <w:sz w:val="20"/>
          <w:szCs w:val="20"/>
        </w:rPr>
        <w:t xml:space="preserve"> Javna nabava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79"/>
      </w:tblGrid>
      <w:tr w:rsidR="004477BD" w:rsidRPr="00113CB4" w14:paraId="2FDF74A9" w14:textId="77777777" w:rsidTr="00113CB4">
        <w:tc>
          <w:tcPr>
            <w:tcW w:w="9010" w:type="dxa"/>
            <w:gridSpan w:val="2"/>
            <w:shd w:val="clear" w:color="auto" w:fill="ECF4FE"/>
            <w:vAlign w:val="center"/>
          </w:tcPr>
          <w:p w14:paraId="7821484C" w14:textId="77777777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1. PODACI O PODNOSITELJU ZAHTJEVA</w:t>
            </w:r>
          </w:p>
        </w:tc>
      </w:tr>
      <w:tr w:rsidR="004477BD" w:rsidRPr="00113CB4" w14:paraId="48A57BCA" w14:textId="77777777" w:rsidTr="00113CB4">
        <w:trPr>
          <w:trHeight w:val="300"/>
        </w:trPr>
        <w:tc>
          <w:tcPr>
            <w:tcW w:w="4531" w:type="dxa"/>
            <w:shd w:val="clear" w:color="auto" w:fill="ECF4FE"/>
            <w:vAlign w:val="center"/>
          </w:tcPr>
          <w:p w14:paraId="4D3C3114" w14:textId="058AA416" w:rsidR="008D5BC0" w:rsidRDefault="008D5BC0" w:rsidP="008D5BC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Naziv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tehničkog nositelja:</w:t>
            </w:r>
          </w:p>
          <w:p w14:paraId="2A8B4459" w14:textId="6B0D2DDD" w:rsidR="004477BD" w:rsidRPr="00A42987" w:rsidRDefault="008D5BC0" w:rsidP="008D5BC0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(organizacija jedinica/naziv projekta)</w:t>
            </w:r>
          </w:p>
        </w:tc>
        <w:tc>
          <w:tcPr>
            <w:tcW w:w="4479" w:type="dxa"/>
            <w:vAlign w:val="center"/>
          </w:tcPr>
          <w:p w14:paraId="3BC9D2B7" w14:textId="77777777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7BD" w:rsidRPr="00113CB4" w14:paraId="5E1145A4" w14:textId="77777777" w:rsidTr="00113CB4">
        <w:trPr>
          <w:trHeight w:val="300"/>
        </w:trPr>
        <w:tc>
          <w:tcPr>
            <w:tcW w:w="4531" w:type="dxa"/>
            <w:shd w:val="clear" w:color="auto" w:fill="ECF4FE"/>
            <w:vAlign w:val="center"/>
          </w:tcPr>
          <w:p w14:paraId="0F8ACEE6" w14:textId="4F7F9DF4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Ime i prezime </w:t>
            </w:r>
            <w:r w:rsidR="00E71A9F" w:rsidRPr="00113CB4">
              <w:rPr>
                <w:rFonts w:asciiTheme="majorHAnsi" w:hAnsiTheme="majorHAnsi" w:cstheme="majorHAnsi"/>
                <w:sz w:val="20"/>
                <w:szCs w:val="20"/>
              </w:rPr>
              <w:t>kontakt osobe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  <w:vAlign w:val="center"/>
          </w:tcPr>
          <w:p w14:paraId="5B301137" w14:textId="77777777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7BD" w:rsidRPr="00113CB4" w14:paraId="5FA515EE" w14:textId="77777777" w:rsidTr="00113CB4">
        <w:trPr>
          <w:trHeight w:val="300"/>
        </w:trPr>
        <w:tc>
          <w:tcPr>
            <w:tcW w:w="4531" w:type="dxa"/>
            <w:shd w:val="clear" w:color="auto" w:fill="ECF4FE"/>
            <w:vAlign w:val="center"/>
          </w:tcPr>
          <w:p w14:paraId="57A99C8A" w14:textId="1F14B137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E-mail</w:t>
            </w:r>
            <w:r w:rsidR="00E71A9F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kontakt osobe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  <w:vAlign w:val="center"/>
          </w:tcPr>
          <w:p w14:paraId="20E72C8E" w14:textId="77777777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7BD" w:rsidRPr="00113CB4" w14:paraId="466BA274" w14:textId="77777777" w:rsidTr="00113CB4">
        <w:trPr>
          <w:trHeight w:val="300"/>
        </w:trPr>
        <w:tc>
          <w:tcPr>
            <w:tcW w:w="4531" w:type="dxa"/>
            <w:shd w:val="clear" w:color="auto" w:fill="ECF4FE"/>
            <w:vAlign w:val="center"/>
          </w:tcPr>
          <w:p w14:paraId="5B473D33" w14:textId="12FC2349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Telefon</w:t>
            </w:r>
            <w:r w:rsidR="00E71A9F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kontakt osobe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  <w:vAlign w:val="center"/>
          </w:tcPr>
          <w:p w14:paraId="5703C363" w14:textId="77777777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A440ECA" w14:textId="77777777" w:rsidR="004477BD" w:rsidRPr="00113CB4" w:rsidRDefault="004477BD" w:rsidP="004477BD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79"/>
      </w:tblGrid>
      <w:tr w:rsidR="004477BD" w:rsidRPr="00113CB4" w14:paraId="3C616872" w14:textId="77777777" w:rsidTr="00113CB4">
        <w:trPr>
          <w:trHeight w:val="291"/>
        </w:trPr>
        <w:tc>
          <w:tcPr>
            <w:tcW w:w="9010" w:type="dxa"/>
            <w:gridSpan w:val="2"/>
            <w:shd w:val="clear" w:color="auto" w:fill="ECF4FE"/>
            <w:vAlign w:val="center"/>
          </w:tcPr>
          <w:p w14:paraId="0FF81C46" w14:textId="77777777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2. OSNOVNI PODACI O NABAVI</w:t>
            </w:r>
          </w:p>
        </w:tc>
      </w:tr>
      <w:tr w:rsidR="004477BD" w:rsidRPr="00113CB4" w14:paraId="03C98B70" w14:textId="77777777" w:rsidTr="00113CB4">
        <w:trPr>
          <w:trHeight w:val="303"/>
        </w:trPr>
        <w:tc>
          <w:tcPr>
            <w:tcW w:w="4531" w:type="dxa"/>
            <w:shd w:val="clear" w:color="auto" w:fill="ECF4FE"/>
            <w:vAlign w:val="center"/>
          </w:tcPr>
          <w:p w14:paraId="7FF0AE09" w14:textId="506E38B9" w:rsidR="004477BD" w:rsidRPr="00113CB4" w:rsidRDefault="00113CB4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Naziv p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redmet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nabave:</w:t>
            </w:r>
          </w:p>
        </w:tc>
        <w:tc>
          <w:tcPr>
            <w:tcW w:w="4479" w:type="dxa"/>
            <w:vAlign w:val="center"/>
          </w:tcPr>
          <w:p w14:paraId="4F517A31" w14:textId="77777777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7BD" w:rsidRPr="00113CB4" w14:paraId="5F2182E4" w14:textId="77777777" w:rsidTr="00113CB4">
        <w:trPr>
          <w:trHeight w:val="303"/>
        </w:trPr>
        <w:tc>
          <w:tcPr>
            <w:tcW w:w="4531" w:type="dxa"/>
            <w:shd w:val="clear" w:color="auto" w:fill="ECF4FE"/>
            <w:vAlign w:val="center"/>
          </w:tcPr>
          <w:p w14:paraId="65F6EECC" w14:textId="77777777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Evidencijski broj iz Plana nabave:</w:t>
            </w:r>
          </w:p>
        </w:tc>
        <w:tc>
          <w:tcPr>
            <w:tcW w:w="4479" w:type="dxa"/>
            <w:vAlign w:val="center"/>
          </w:tcPr>
          <w:p w14:paraId="4D340145" w14:textId="77777777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561C0" w:rsidRPr="00113CB4" w14:paraId="6DFE2B9F" w14:textId="77777777" w:rsidTr="00C14D48">
        <w:trPr>
          <w:trHeight w:val="300"/>
        </w:trPr>
        <w:tc>
          <w:tcPr>
            <w:tcW w:w="4531" w:type="dxa"/>
            <w:shd w:val="clear" w:color="auto" w:fill="ECF4FE"/>
            <w:vAlign w:val="center"/>
          </w:tcPr>
          <w:p w14:paraId="6862194A" w14:textId="77777777" w:rsidR="005561C0" w:rsidRPr="00426E92" w:rsidRDefault="005561C0" w:rsidP="005561C0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426E92">
              <w:rPr>
                <w:rFonts w:ascii="Arial" w:hAnsi="Arial"/>
                <w:sz w:val="20"/>
                <w:szCs w:val="20"/>
              </w:rPr>
              <w:t>Procijenjena vrijednost nabave:</w:t>
            </w:r>
          </w:p>
          <w:p w14:paraId="16057D16" w14:textId="3BE0CF0A" w:rsidR="005561C0" w:rsidRPr="00113CB4" w:rsidRDefault="008D5BC0" w:rsidP="005561C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r w:rsidR="005561C0" w:rsidRPr="00636AB5">
              <w:rPr>
                <w:rFonts w:ascii="Arial" w:hAnsi="Arial"/>
                <w:i/>
                <w:iCs/>
                <w:sz w:val="18"/>
                <w:szCs w:val="18"/>
              </w:rPr>
              <w:t>EUR</w:t>
            </w:r>
            <w:r w:rsidR="005561C0" w:rsidRPr="00426E92">
              <w:rPr>
                <w:rFonts w:ascii="Arial" w:hAnsi="Arial"/>
                <w:i/>
                <w:iCs/>
                <w:sz w:val="18"/>
                <w:szCs w:val="18"/>
              </w:rPr>
              <w:t xml:space="preserve"> bez PDV-a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479" w:type="dxa"/>
            <w:vAlign w:val="center"/>
          </w:tcPr>
          <w:p w14:paraId="6B9C8098" w14:textId="55B017CB" w:rsidR="005561C0" w:rsidRPr="00113CB4" w:rsidRDefault="005561C0" w:rsidP="005561C0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204C886" w14:textId="77777777" w:rsidR="004477BD" w:rsidRPr="00113CB4" w:rsidRDefault="004477BD" w:rsidP="004477BD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79"/>
      </w:tblGrid>
      <w:tr w:rsidR="004477BD" w:rsidRPr="00113CB4" w14:paraId="6FAEB428" w14:textId="77777777" w:rsidTr="005561C0">
        <w:trPr>
          <w:trHeight w:val="231"/>
        </w:trPr>
        <w:tc>
          <w:tcPr>
            <w:tcW w:w="9010" w:type="dxa"/>
            <w:gridSpan w:val="2"/>
            <w:shd w:val="clear" w:color="auto" w:fill="ECF4FE"/>
            <w:vAlign w:val="center"/>
          </w:tcPr>
          <w:p w14:paraId="4C8D9C36" w14:textId="5B45B47C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3. OPIS NABAVE</w:t>
            </w:r>
          </w:p>
        </w:tc>
      </w:tr>
      <w:tr w:rsidR="00113CB4" w:rsidRPr="00113CB4" w14:paraId="20E6422C" w14:textId="77777777" w:rsidTr="00ED73F0">
        <w:trPr>
          <w:trHeight w:val="1028"/>
        </w:trPr>
        <w:tc>
          <w:tcPr>
            <w:tcW w:w="4531" w:type="dxa"/>
            <w:shd w:val="clear" w:color="auto" w:fill="ECF4FE"/>
            <w:vAlign w:val="center"/>
          </w:tcPr>
          <w:p w14:paraId="32B4C8EA" w14:textId="77777777" w:rsidR="00113CB4" w:rsidRPr="00113CB4" w:rsidRDefault="00113CB4" w:rsidP="00C14D48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Izvršenje predmeta nabave:</w:t>
            </w:r>
          </w:p>
        </w:tc>
        <w:tc>
          <w:tcPr>
            <w:tcW w:w="4479" w:type="dxa"/>
          </w:tcPr>
          <w:p w14:paraId="5C8C7B51" w14:textId="786E3D0C" w:rsidR="00113CB4" w:rsidRPr="00113CB4" w:rsidRDefault="00FB15FB" w:rsidP="00113CB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48792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CB4" w:rsidRPr="00113C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>govor/okvirni sporazum</w:t>
            </w:r>
          </w:p>
          <w:p w14:paraId="1463C91D" w14:textId="4249B8B2" w:rsidR="00113CB4" w:rsidRPr="00113CB4" w:rsidRDefault="00FB15FB" w:rsidP="00113CB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3093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CB4" w:rsidRPr="00113C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n</w:t>
            </w:r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>arudžbenica</w:t>
            </w:r>
          </w:p>
          <w:p w14:paraId="53272C95" w14:textId="41900029" w:rsidR="00113CB4" w:rsidRPr="00113CB4" w:rsidRDefault="00FB15FB" w:rsidP="00113CB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91121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CB4" w:rsidRPr="00113C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d</w:t>
            </w:r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>rugo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>navesti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</w:tr>
      <w:tr w:rsidR="004477BD" w:rsidRPr="00113CB4" w14:paraId="31C8BED8" w14:textId="77777777" w:rsidTr="00ED73F0">
        <w:trPr>
          <w:trHeight w:val="1028"/>
        </w:trPr>
        <w:tc>
          <w:tcPr>
            <w:tcW w:w="4531" w:type="dxa"/>
            <w:shd w:val="clear" w:color="auto" w:fill="ECF4FE"/>
            <w:vAlign w:val="center"/>
          </w:tcPr>
          <w:p w14:paraId="370240EA" w14:textId="77777777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Opis predmeta nabave i tehničke specifikacije:</w:t>
            </w:r>
          </w:p>
        </w:tc>
        <w:tc>
          <w:tcPr>
            <w:tcW w:w="4479" w:type="dxa"/>
          </w:tcPr>
          <w:p w14:paraId="052F03C9" w14:textId="0D11581D" w:rsidR="004477BD" w:rsidRPr="00113CB4" w:rsidRDefault="00FB15FB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37654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7BD" w:rsidRPr="00113C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riložen uz zahtjev</w:t>
            </w:r>
          </w:p>
          <w:p w14:paraId="205863A8" w14:textId="1B6BE230" w:rsidR="004477BD" w:rsidRPr="00113CB4" w:rsidRDefault="00FB15FB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35168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7BD" w:rsidRPr="00113C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nastavku:</w:t>
            </w:r>
          </w:p>
          <w:p w14:paraId="6C81272C" w14:textId="212FCC4E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561C0" w:rsidRPr="00113CB4" w14:paraId="0D288FE8" w14:textId="77777777" w:rsidTr="00ED73F0">
        <w:trPr>
          <w:trHeight w:val="1028"/>
        </w:trPr>
        <w:tc>
          <w:tcPr>
            <w:tcW w:w="4531" w:type="dxa"/>
            <w:shd w:val="clear" w:color="auto" w:fill="ECF4FE"/>
            <w:vAlign w:val="center"/>
          </w:tcPr>
          <w:p w14:paraId="3BEE530D" w14:textId="01CCA7C0" w:rsidR="005561C0" w:rsidRPr="00113CB4" w:rsidRDefault="005561C0" w:rsidP="005561C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Prijedlog troškovnika (potrebno je definirati stavke po jedinici mjere i količinama)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</w:tcPr>
          <w:p w14:paraId="73FDD4D7" w14:textId="7987BF57" w:rsidR="005561C0" w:rsidRPr="00113CB4" w:rsidRDefault="00FB15FB" w:rsidP="005561C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56094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1C0" w:rsidRPr="00113C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1C0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="005561C0" w:rsidRPr="00113CB4">
              <w:rPr>
                <w:rFonts w:asciiTheme="majorHAnsi" w:hAnsiTheme="majorHAnsi" w:cstheme="majorHAnsi"/>
                <w:sz w:val="20"/>
                <w:szCs w:val="20"/>
              </w:rPr>
              <w:t>riložen uz zahtjev</w:t>
            </w:r>
          </w:p>
          <w:p w14:paraId="6BDB272D" w14:textId="32E36B61" w:rsidR="005561C0" w:rsidRPr="00113CB4" w:rsidRDefault="00FB15FB" w:rsidP="005561C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60704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1C0" w:rsidRPr="00113C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1C0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="005561C0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nastavku:</w:t>
            </w:r>
          </w:p>
          <w:p w14:paraId="40F4DF55" w14:textId="77777777" w:rsidR="005561C0" w:rsidRDefault="005561C0" w:rsidP="005561C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0C82875" w14:textId="77777777" w:rsidR="004477BD" w:rsidRPr="00113CB4" w:rsidRDefault="004477BD" w:rsidP="004477BD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79"/>
      </w:tblGrid>
      <w:tr w:rsidR="004477BD" w:rsidRPr="00113CB4" w14:paraId="156440DB" w14:textId="77777777" w:rsidTr="00113CB4">
        <w:tc>
          <w:tcPr>
            <w:tcW w:w="9010" w:type="dxa"/>
            <w:gridSpan w:val="2"/>
            <w:shd w:val="clear" w:color="auto" w:fill="ECF4FE"/>
            <w:vAlign w:val="center"/>
          </w:tcPr>
          <w:p w14:paraId="79C4FE7F" w14:textId="7ECCD298" w:rsidR="004477BD" w:rsidRPr="00113CB4" w:rsidRDefault="00D13381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. TRAŽENI DOKAZI SPOSOBNOSTI</w:t>
            </w:r>
            <w:r w:rsidR="006D75B1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I KRITERIJI ZA ENP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(ako </w:t>
            </w:r>
            <w:r w:rsidR="00ED73F0">
              <w:rPr>
                <w:rFonts w:asciiTheme="majorHAnsi" w:hAnsiTheme="majorHAnsi" w:cstheme="majorHAnsi"/>
                <w:sz w:val="20"/>
                <w:szCs w:val="20"/>
              </w:rPr>
              <w:t xml:space="preserve">je 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primjenjiv</w:t>
            </w:r>
            <w:r w:rsidR="00ED73F0">
              <w:rPr>
                <w:rFonts w:asciiTheme="majorHAnsi" w:hAnsiTheme="majorHAnsi" w:cstheme="majorHAnsi"/>
                <w:sz w:val="20"/>
                <w:szCs w:val="20"/>
              </w:rPr>
              <w:t>o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4477BD" w:rsidRPr="00113CB4" w14:paraId="60A9C0B1" w14:textId="77777777" w:rsidTr="00113CB4">
        <w:trPr>
          <w:trHeight w:val="737"/>
        </w:trPr>
        <w:tc>
          <w:tcPr>
            <w:tcW w:w="4531" w:type="dxa"/>
            <w:shd w:val="clear" w:color="auto" w:fill="ECF4FE"/>
            <w:vAlign w:val="center"/>
          </w:tcPr>
          <w:p w14:paraId="4218C8A2" w14:textId="0C6DEB12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Tehnička i stručna sposobnost</w:t>
            </w:r>
            <w:r w:rsidR="00675EBF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(popis 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>isporučene robe/izvršenih usluga/izvedenih radova</w:t>
            </w:r>
            <w:r w:rsidR="00675EBF" w:rsidRPr="00113CB4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 xml:space="preserve"> popis</w:t>
            </w:r>
            <w:r w:rsidR="00675EBF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F09DD" w:rsidRPr="00113CB4">
              <w:rPr>
                <w:rFonts w:asciiTheme="majorHAnsi" w:hAnsiTheme="majorHAnsi" w:cstheme="majorHAnsi"/>
                <w:sz w:val="20"/>
                <w:szCs w:val="20"/>
              </w:rPr>
              <w:t>stručnja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>ka</w:t>
            </w:r>
            <w:r w:rsidR="008F09D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i sl.)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  <w:vAlign w:val="center"/>
          </w:tcPr>
          <w:p w14:paraId="4BD5B5BC" w14:textId="77777777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7BD" w:rsidRPr="00113CB4" w14:paraId="074785ED" w14:textId="77777777" w:rsidTr="00113CB4">
        <w:trPr>
          <w:trHeight w:val="737"/>
        </w:trPr>
        <w:tc>
          <w:tcPr>
            <w:tcW w:w="4531" w:type="dxa"/>
            <w:shd w:val="clear" w:color="auto" w:fill="ECF4FE"/>
            <w:vAlign w:val="center"/>
          </w:tcPr>
          <w:p w14:paraId="6B522682" w14:textId="78116B0D" w:rsidR="004477BD" w:rsidRPr="00113CB4" w:rsidRDefault="004477BD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Profesionalna sposobnost (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 xml:space="preserve">upis u sudski registar, </w:t>
            </w:r>
            <w:r w:rsidR="008F09D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certifikati,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ovlaštenja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i sl.):</w:t>
            </w:r>
          </w:p>
        </w:tc>
        <w:tc>
          <w:tcPr>
            <w:tcW w:w="4479" w:type="dxa"/>
            <w:vAlign w:val="center"/>
          </w:tcPr>
          <w:p w14:paraId="499C2BC2" w14:textId="77777777" w:rsidR="004477BD" w:rsidRPr="00113CB4" w:rsidRDefault="004477BD" w:rsidP="004477B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7BD" w:rsidRPr="00113CB4" w14:paraId="11B6AD96" w14:textId="77777777" w:rsidTr="00113CB4">
        <w:trPr>
          <w:trHeight w:val="737"/>
        </w:trPr>
        <w:tc>
          <w:tcPr>
            <w:tcW w:w="4531" w:type="dxa"/>
            <w:shd w:val="clear" w:color="auto" w:fill="ECF4FE"/>
            <w:vAlign w:val="center"/>
          </w:tcPr>
          <w:p w14:paraId="5DE97D68" w14:textId="4B7C6395" w:rsidR="004477BD" w:rsidRPr="00113CB4" w:rsidRDefault="006D75B1" w:rsidP="004477B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Kriteriji 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 xml:space="preserve">kvalitete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za </w:t>
            </w:r>
            <w:r w:rsidR="0013750E" w:rsidRPr="00113CB4">
              <w:rPr>
                <w:rFonts w:asciiTheme="majorHAnsi" w:hAnsiTheme="majorHAnsi" w:cstheme="majorHAnsi"/>
                <w:sz w:val="20"/>
                <w:szCs w:val="20"/>
              </w:rPr>
              <w:t>odabir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ekonomski najpovoljnije ponude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</w:tcPr>
          <w:p w14:paraId="4A57382B" w14:textId="77777777" w:rsidR="006D75B1" w:rsidRPr="00113CB4" w:rsidRDefault="006D75B1" w:rsidP="006D75B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17CF458" w14:textId="33C305E4" w:rsidR="001A639C" w:rsidRPr="00113CB4" w:rsidRDefault="001A639C" w:rsidP="006D75B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5BA81A6" w14:textId="77777777" w:rsidR="004477BD" w:rsidRPr="00113CB4" w:rsidRDefault="004477BD" w:rsidP="0013750E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79"/>
      </w:tblGrid>
      <w:tr w:rsidR="004477BD" w:rsidRPr="00113CB4" w14:paraId="0A3299BC" w14:textId="77777777" w:rsidTr="00113CB4">
        <w:tc>
          <w:tcPr>
            <w:tcW w:w="9010" w:type="dxa"/>
            <w:gridSpan w:val="2"/>
            <w:shd w:val="clear" w:color="auto" w:fill="ECF4FE"/>
            <w:vAlign w:val="center"/>
          </w:tcPr>
          <w:p w14:paraId="282E1043" w14:textId="1D224F43" w:rsidR="004477BD" w:rsidRPr="00113CB4" w:rsidRDefault="00D13381" w:rsidP="006D75B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. IZVRŠENJE</w:t>
            </w:r>
          </w:p>
        </w:tc>
      </w:tr>
      <w:tr w:rsidR="00D13381" w:rsidRPr="00113CB4" w14:paraId="71F3B20A" w14:textId="77777777" w:rsidTr="00A42987">
        <w:trPr>
          <w:trHeight w:val="300"/>
        </w:trPr>
        <w:tc>
          <w:tcPr>
            <w:tcW w:w="4531" w:type="dxa"/>
            <w:shd w:val="clear" w:color="auto" w:fill="ECF4FE"/>
            <w:vAlign w:val="center"/>
          </w:tcPr>
          <w:p w14:paraId="455AB081" w14:textId="77777777" w:rsidR="00D13381" w:rsidRPr="00113CB4" w:rsidRDefault="00D13381" w:rsidP="002139B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Planirani r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ok početka: </w:t>
            </w:r>
          </w:p>
        </w:tc>
        <w:tc>
          <w:tcPr>
            <w:tcW w:w="4479" w:type="dxa"/>
            <w:vAlign w:val="center"/>
          </w:tcPr>
          <w:p w14:paraId="43320B99" w14:textId="77777777" w:rsidR="00D13381" w:rsidRPr="00113CB4" w:rsidRDefault="00D13381" w:rsidP="002139B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477BD" w:rsidRPr="00113CB4" w14:paraId="439E18EC" w14:textId="77777777" w:rsidTr="00113CB4">
        <w:trPr>
          <w:trHeight w:val="444"/>
        </w:trPr>
        <w:tc>
          <w:tcPr>
            <w:tcW w:w="4531" w:type="dxa"/>
            <w:shd w:val="clear" w:color="auto" w:fill="ECF4FE"/>
            <w:vAlign w:val="center"/>
          </w:tcPr>
          <w:p w14:paraId="52406809" w14:textId="7B1598F6" w:rsidR="004477BD" w:rsidRPr="00113CB4" w:rsidRDefault="008D5BC0" w:rsidP="006D75B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ok trajanja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izvršenja predmeta nabave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  <w:vAlign w:val="center"/>
          </w:tcPr>
          <w:p w14:paraId="0BE3F797" w14:textId="607BF84E" w:rsidR="004477BD" w:rsidRPr="00113CB4" w:rsidRDefault="004477BD" w:rsidP="006D75B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[  </w:t>
            </w:r>
            <w:r w:rsidR="006D75B1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]</w:t>
            </w:r>
            <w:r w:rsidRPr="00113CB4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mjeseci</w:t>
            </w:r>
            <w:r w:rsidR="00392C22" w:rsidRPr="00113CB4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, </w:t>
            </w:r>
            <w:r w:rsidRPr="00113CB4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do datuma: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[  </w:t>
            </w:r>
            <w:r w:rsidR="006D75B1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 / </w:t>
            </w:r>
            <w:r w:rsidR="006D75B1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  / 20</w:t>
            </w:r>
            <w:r w:rsidR="006D75B1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 .]</w:t>
            </w:r>
          </w:p>
        </w:tc>
      </w:tr>
      <w:tr w:rsidR="004477BD" w:rsidRPr="00113CB4" w14:paraId="1F620701" w14:textId="77777777" w:rsidTr="00113CB4">
        <w:trPr>
          <w:trHeight w:val="444"/>
        </w:trPr>
        <w:tc>
          <w:tcPr>
            <w:tcW w:w="4531" w:type="dxa"/>
            <w:shd w:val="clear" w:color="auto" w:fill="ECF4FE"/>
            <w:vAlign w:val="center"/>
          </w:tcPr>
          <w:p w14:paraId="232EF100" w14:textId="77777777" w:rsidR="004477BD" w:rsidRPr="00113CB4" w:rsidRDefault="004477BD" w:rsidP="006D75B1">
            <w:pPr>
              <w:spacing w:after="0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Način izvršenja:</w:t>
            </w:r>
            <w:r w:rsidRPr="00113CB4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</w:p>
          <w:p w14:paraId="5AE0499E" w14:textId="77777777" w:rsidR="004477BD" w:rsidRPr="00A42987" w:rsidRDefault="004477BD" w:rsidP="006D75B1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(označiti sve primjenjivo)</w:t>
            </w:r>
          </w:p>
          <w:p w14:paraId="69750A36" w14:textId="77777777" w:rsidR="004477BD" w:rsidRPr="00113CB4" w:rsidRDefault="004477BD" w:rsidP="006D75B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479" w:type="dxa"/>
            <w:vAlign w:val="center"/>
          </w:tcPr>
          <w:p w14:paraId="7BF92088" w14:textId="5D49A8BC" w:rsidR="004477BD" w:rsidRPr="00113CB4" w:rsidRDefault="00FB15FB" w:rsidP="00A37CF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64170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5B1" w:rsidRPr="00113CB4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j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ednokratno (isporuka / izvršenje u cijelosti)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br/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06788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CB4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o fazama (izvršenje u dogovorenim fazama)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br/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71862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5B1" w:rsidRPr="00113CB4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ukcesivno (kontinuirano, po potrebi)</w:t>
            </w:r>
          </w:p>
        </w:tc>
      </w:tr>
      <w:tr w:rsidR="004477BD" w:rsidRPr="00113CB4" w14:paraId="69FC3E81" w14:textId="77777777" w:rsidTr="00A42987">
        <w:trPr>
          <w:trHeight w:val="300"/>
        </w:trPr>
        <w:tc>
          <w:tcPr>
            <w:tcW w:w="4531" w:type="dxa"/>
            <w:shd w:val="clear" w:color="auto" w:fill="ECF4FE"/>
            <w:vAlign w:val="center"/>
          </w:tcPr>
          <w:p w14:paraId="300645D4" w14:textId="4D70A3A7" w:rsidR="004477BD" w:rsidRPr="00113CB4" w:rsidRDefault="004477BD" w:rsidP="006D75B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Mjesto</w:t>
            </w:r>
            <w:r w:rsidR="00D133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13381" w:rsidRPr="00D13381">
              <w:rPr>
                <w:rFonts w:asciiTheme="majorHAnsi" w:hAnsiTheme="majorHAnsi" w:cstheme="majorHAnsi"/>
                <w:sz w:val="20"/>
                <w:szCs w:val="20"/>
              </w:rPr>
              <w:t>isporuk</w:t>
            </w:r>
            <w:r w:rsidR="00D13381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="00D13381" w:rsidRPr="00D13381">
              <w:rPr>
                <w:rFonts w:asciiTheme="majorHAnsi" w:hAnsiTheme="majorHAnsi" w:cstheme="majorHAnsi"/>
                <w:sz w:val="20"/>
                <w:szCs w:val="20"/>
              </w:rPr>
              <w:t xml:space="preserve"> robe/izvršenj</w:t>
            </w:r>
            <w:r w:rsidR="00D13381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D13381" w:rsidRPr="00D13381">
              <w:rPr>
                <w:rFonts w:asciiTheme="majorHAnsi" w:hAnsiTheme="majorHAnsi" w:cstheme="majorHAnsi"/>
                <w:sz w:val="20"/>
                <w:szCs w:val="20"/>
              </w:rPr>
              <w:t xml:space="preserve"> usluga/izvođenj</w:t>
            </w:r>
            <w:r w:rsidR="00D13381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D13381" w:rsidRPr="00D13381">
              <w:rPr>
                <w:rFonts w:asciiTheme="majorHAnsi" w:hAnsiTheme="majorHAnsi" w:cstheme="majorHAnsi"/>
                <w:sz w:val="20"/>
                <w:szCs w:val="20"/>
              </w:rPr>
              <w:t xml:space="preserve"> radova</w:t>
            </w:r>
            <w:r w:rsidR="00D133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13381"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479" w:type="dxa"/>
            <w:vAlign w:val="center"/>
          </w:tcPr>
          <w:p w14:paraId="7BB1AB0E" w14:textId="77777777" w:rsidR="004477BD" w:rsidRPr="00113CB4" w:rsidRDefault="004477BD" w:rsidP="006D75B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F8A829B" w14:textId="77777777" w:rsidR="004477BD" w:rsidRPr="00113CB4" w:rsidRDefault="004477BD" w:rsidP="006D75B1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4477BD" w:rsidRPr="00113CB4" w14:paraId="65C31AC5" w14:textId="77777777" w:rsidTr="003C2263">
        <w:tc>
          <w:tcPr>
            <w:tcW w:w="9180" w:type="dxa"/>
            <w:shd w:val="clear" w:color="auto" w:fill="ECF4FE"/>
          </w:tcPr>
          <w:p w14:paraId="42E629FA" w14:textId="6DDB188C" w:rsidR="008D5BC0" w:rsidRDefault="00D13381" w:rsidP="006D75B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 w:rsidR="004477BD" w:rsidRPr="00113CB4">
              <w:rPr>
                <w:rFonts w:asciiTheme="majorHAnsi" w:hAnsiTheme="majorHAnsi" w:cstheme="majorHAnsi"/>
                <w:sz w:val="20"/>
                <w:szCs w:val="20"/>
              </w:rPr>
              <w:t>. DODATNI ELEMENTI I OKOLNOSTI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6FC14D65" w14:textId="6B9AFC3B" w:rsidR="004477BD" w:rsidRPr="00A42987" w:rsidRDefault="004477BD" w:rsidP="006D75B1">
            <w:pPr>
              <w:spacing w:after="0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(posebni zahtjevi, uvjeti ili druge napomene relevantne za provedbu nabave)</w:t>
            </w:r>
          </w:p>
        </w:tc>
      </w:tr>
      <w:tr w:rsidR="004477BD" w:rsidRPr="00113CB4" w14:paraId="388A991F" w14:textId="77777777" w:rsidTr="00ED73F0">
        <w:trPr>
          <w:trHeight w:val="795"/>
        </w:trPr>
        <w:tc>
          <w:tcPr>
            <w:tcW w:w="9180" w:type="dxa"/>
          </w:tcPr>
          <w:p w14:paraId="490DFC08" w14:textId="77777777" w:rsidR="004477BD" w:rsidRPr="00113CB4" w:rsidRDefault="004477BD" w:rsidP="006D75B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821086A" w14:textId="77777777" w:rsidR="004477BD" w:rsidRPr="00113CB4" w:rsidRDefault="004477BD" w:rsidP="006D75B1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815"/>
        <w:gridCol w:w="4111"/>
      </w:tblGrid>
      <w:tr w:rsidR="00770626" w:rsidRPr="00113CB4" w14:paraId="3A90DFB6" w14:textId="77777777" w:rsidTr="00113CB4">
        <w:tc>
          <w:tcPr>
            <w:tcW w:w="8926" w:type="dxa"/>
            <w:gridSpan w:val="2"/>
            <w:shd w:val="clear" w:color="auto" w:fill="ECF4FE"/>
            <w:vAlign w:val="center"/>
          </w:tcPr>
          <w:p w14:paraId="5D6303AD" w14:textId="70F1B9BC" w:rsidR="00770626" w:rsidRPr="00113CB4" w:rsidRDefault="00D13381" w:rsidP="00C14D4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</w:t>
            </w:r>
            <w:r w:rsidR="00770626" w:rsidRPr="00113CB4">
              <w:rPr>
                <w:rFonts w:asciiTheme="majorHAnsi" w:hAnsiTheme="majorHAnsi" w:cstheme="majorHAnsi"/>
                <w:sz w:val="20"/>
                <w:szCs w:val="20"/>
              </w:rPr>
              <w:t>. PRIJEDLOG ČLANOVA STRUČNOG POVJERENSTVA</w:t>
            </w:r>
            <w:r w:rsidR="00581F48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</w:tr>
      <w:tr w:rsidR="00770626" w:rsidRPr="00113CB4" w14:paraId="794F8582" w14:textId="77777777" w:rsidTr="005561C0">
        <w:trPr>
          <w:trHeight w:val="1225"/>
        </w:trPr>
        <w:tc>
          <w:tcPr>
            <w:tcW w:w="4815" w:type="dxa"/>
            <w:shd w:val="clear" w:color="auto" w:fill="ECF4FE"/>
            <w:vAlign w:val="center"/>
          </w:tcPr>
          <w:p w14:paraId="5E9B44BB" w14:textId="69C1124F" w:rsidR="00113CB4" w:rsidRDefault="005561C0" w:rsidP="00113CB4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Osoba za</w:t>
            </w:r>
            <w:r w:rsid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62E3171E" w14:textId="0A89C9BB" w:rsidR="00113CB4" w:rsidRPr="00113CB4" w:rsidRDefault="00113CB4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BB191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izrad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opisa predmeta nabave i tehničkih specifikacija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, te pregled i ocjenu p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onuda u dijelu tehničkih specifikacija</w:t>
            </w:r>
          </w:p>
        </w:tc>
        <w:tc>
          <w:tcPr>
            <w:tcW w:w="4111" w:type="dxa"/>
            <w:vAlign w:val="center"/>
          </w:tcPr>
          <w:p w14:paraId="70EF0414" w14:textId="5093945D" w:rsidR="005561C0" w:rsidRPr="00113CB4" w:rsidRDefault="005561C0" w:rsidP="005561C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CFAB71C" w14:textId="2644643B" w:rsidR="00113CB4" w:rsidRPr="00113CB4" w:rsidRDefault="00113CB4" w:rsidP="00C14D48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4519C" w:rsidRPr="00113CB4" w14:paraId="3A12970E" w14:textId="77777777" w:rsidTr="0004519C">
        <w:trPr>
          <w:trHeight w:val="240"/>
        </w:trPr>
        <w:tc>
          <w:tcPr>
            <w:tcW w:w="892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F82790" w14:textId="77777777" w:rsidR="0004519C" w:rsidRDefault="0004519C" w:rsidP="00FC2BE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561C0" w:rsidRPr="00113CB4" w14:paraId="71E4FF37" w14:textId="77777777" w:rsidTr="005561C0">
        <w:trPr>
          <w:trHeight w:val="240"/>
        </w:trPr>
        <w:tc>
          <w:tcPr>
            <w:tcW w:w="8926" w:type="dxa"/>
            <w:gridSpan w:val="2"/>
            <w:shd w:val="clear" w:color="auto" w:fill="ECF4FE"/>
            <w:vAlign w:val="center"/>
          </w:tcPr>
          <w:p w14:paraId="5C52DC94" w14:textId="046F63C0" w:rsidR="005561C0" w:rsidRPr="00113CB4" w:rsidRDefault="00D13381" w:rsidP="005561C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>. KONTROLA IZVRŠENJA UGOVORA ILI NARUDŽBENICE</w:t>
            </w:r>
            <w:r w:rsidR="00581F48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</w:tr>
      <w:tr w:rsidR="00770626" w:rsidRPr="00113CB4" w14:paraId="7FBDB26B" w14:textId="77777777" w:rsidTr="00113CB4">
        <w:trPr>
          <w:trHeight w:val="300"/>
        </w:trPr>
        <w:tc>
          <w:tcPr>
            <w:tcW w:w="4815" w:type="dxa"/>
            <w:shd w:val="clear" w:color="auto" w:fill="ECF4FE"/>
            <w:vAlign w:val="center"/>
          </w:tcPr>
          <w:p w14:paraId="1679B0F2" w14:textId="52BEB4AB" w:rsidR="005561C0" w:rsidRDefault="005561C0" w:rsidP="007E7DD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</w:t>
            </w:r>
            <w:r w:rsidR="00770626" w:rsidRPr="00113CB4">
              <w:rPr>
                <w:rFonts w:asciiTheme="majorHAnsi" w:hAnsiTheme="majorHAnsi" w:cstheme="majorHAnsi"/>
                <w:sz w:val="20"/>
                <w:szCs w:val="20"/>
              </w:rPr>
              <w:t>sob</w:t>
            </w:r>
            <w:r w:rsidR="001117C5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7E7DD2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13CB4" w:rsidRPr="00113CB4">
              <w:rPr>
                <w:rFonts w:asciiTheme="majorHAnsi" w:hAnsiTheme="majorHAnsi" w:cstheme="majorHAnsi"/>
                <w:sz w:val="20"/>
                <w:szCs w:val="20"/>
              </w:rPr>
              <w:t>za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7AC1D258" w14:textId="2146F976" w:rsidR="00113CB4" w:rsidRPr="00113CB4" w:rsidRDefault="00113CB4" w:rsidP="007E7DD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pra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>ćenje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provedb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i izvršenj</w:t>
            </w:r>
            <w:r w:rsidR="005561C0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predmeta nabave </w:t>
            </w:r>
            <w:r w:rsidR="005561C0"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(osoba mora biti različita od članova stručnog povjerenstva)</w:t>
            </w:r>
          </w:p>
        </w:tc>
        <w:tc>
          <w:tcPr>
            <w:tcW w:w="4111" w:type="dxa"/>
            <w:vAlign w:val="center"/>
          </w:tcPr>
          <w:p w14:paraId="78AF7F90" w14:textId="77777777" w:rsidR="00770626" w:rsidRPr="00113CB4" w:rsidRDefault="00770626" w:rsidP="00C14D4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C8F1F9B" w14:textId="1C7BBEAA" w:rsidR="00F30FFA" w:rsidRDefault="00F30FFA" w:rsidP="00ED73F0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846"/>
        <w:gridCol w:w="4080"/>
      </w:tblGrid>
      <w:tr w:rsidR="001117C5" w:rsidRPr="00113CB4" w14:paraId="207DD43A" w14:textId="77777777" w:rsidTr="00C14D48">
        <w:tc>
          <w:tcPr>
            <w:tcW w:w="8926" w:type="dxa"/>
            <w:gridSpan w:val="2"/>
            <w:shd w:val="clear" w:color="auto" w:fill="ECF4FE"/>
          </w:tcPr>
          <w:p w14:paraId="5264A906" w14:textId="47CDFAFC" w:rsidR="008D5BC0" w:rsidRDefault="00D13381" w:rsidP="00C14D4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="001117C5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 xml:space="preserve">SLANJE </w:t>
            </w:r>
            <w:r w:rsidR="001117C5" w:rsidRPr="00113CB4">
              <w:rPr>
                <w:rFonts w:asciiTheme="majorHAnsi" w:hAnsiTheme="majorHAnsi" w:cstheme="majorHAnsi"/>
                <w:sz w:val="20"/>
                <w:szCs w:val="20"/>
              </w:rPr>
              <w:t>POZIV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1117C5"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NA DOSTAVU PONUDA</w:t>
            </w:r>
            <w:r w:rsidR="008D5BC0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5251A042" w14:textId="136840EA" w:rsidR="001117C5" w:rsidRPr="00113CB4" w:rsidRDefault="001117C5" w:rsidP="00C14D4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</w:t>
            </w:r>
            <w:r w:rsidR="008D5BC0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samo za </w:t>
            </w:r>
            <w:r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jednostavn</w:t>
            </w:r>
            <w:r w:rsidR="008D5BC0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e</w:t>
            </w:r>
            <w:r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nabav</w:t>
            </w:r>
            <w:r w:rsidR="008D5BC0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e</w:t>
            </w:r>
            <w:r w:rsidRPr="00A4298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od 15.000,00 EUR do 25.000,00 EUR bez PDV-a)</w:t>
            </w:r>
          </w:p>
        </w:tc>
      </w:tr>
      <w:tr w:rsidR="00DF0684" w:rsidRPr="00113CB4" w14:paraId="02B45779" w14:textId="52D8A160" w:rsidTr="00DF0684">
        <w:trPr>
          <w:trHeight w:val="936"/>
        </w:trPr>
        <w:tc>
          <w:tcPr>
            <w:tcW w:w="4846" w:type="dxa"/>
          </w:tcPr>
          <w:p w14:paraId="2873F8B6" w14:textId="5E226FDC" w:rsidR="00D13381" w:rsidRDefault="00DF0684" w:rsidP="00C14D4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>Podaci o gospodarskim subjektima</w:t>
            </w:r>
            <w:r w:rsidR="00D13381" w:rsidRPr="00113CB4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Pr="00113C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708BEBA" w14:textId="218F1A11" w:rsidR="00DF0684" w:rsidRPr="00CA43D8" w:rsidRDefault="00DF0684" w:rsidP="00C14D48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CA43D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(unijeti podatke o najmanje jednom gospodarskom subjektu)</w:t>
            </w:r>
          </w:p>
          <w:p w14:paraId="3589CE19" w14:textId="77777777" w:rsidR="00DF0684" w:rsidRPr="00113CB4" w:rsidRDefault="00DF0684" w:rsidP="00C14D4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0" w:type="dxa"/>
          </w:tcPr>
          <w:p w14:paraId="0893BD26" w14:textId="77777777" w:rsidR="00DF0684" w:rsidRDefault="00DF0684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BB3CDDE" w14:textId="77777777" w:rsidR="00DF0684" w:rsidRPr="00113CB4" w:rsidRDefault="00DF0684" w:rsidP="00C14D48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6B67FCC" w14:textId="1542AAD2" w:rsidR="001117C5" w:rsidRDefault="001117C5" w:rsidP="00ED73F0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02"/>
        <w:gridCol w:w="6004"/>
      </w:tblGrid>
      <w:tr w:rsidR="003D49A2" w:rsidRPr="003D49A2" w14:paraId="12030331" w14:textId="77777777" w:rsidTr="00992AE0">
        <w:trPr>
          <w:trHeight w:val="909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5A47" w14:textId="77777777" w:rsidR="003D49A2" w:rsidRPr="003D49A2" w:rsidRDefault="003D49A2" w:rsidP="003D49A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D49A2">
              <w:rPr>
                <w:rFonts w:asciiTheme="majorHAnsi" w:hAnsiTheme="majorHAnsi" w:cstheme="majorHAnsi"/>
                <w:sz w:val="20"/>
                <w:szCs w:val="20"/>
              </w:rPr>
              <w:t>Datum podnošenja zahtjeva:</w:t>
            </w:r>
          </w:p>
        </w:tc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4477" w14:textId="133FB6C9" w:rsidR="003D49A2" w:rsidRPr="003D49A2" w:rsidRDefault="003D49A2" w:rsidP="003D49A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D49A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Podnositelj zahtjeva:</w:t>
            </w:r>
            <w:r w:rsidRPr="003D49A2">
              <w:rPr>
                <w:rFonts w:asciiTheme="majorHAnsi" w:hAnsiTheme="majorHAnsi" w:cstheme="majorHAnsi"/>
                <w:sz w:val="20"/>
                <w:szCs w:val="20"/>
              </w:rPr>
              <w:t>*</w:t>
            </w:r>
            <w:r w:rsidR="00266F82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  <w:p w14:paraId="617447A5" w14:textId="4EACE803" w:rsidR="003D49A2" w:rsidRPr="003D49A2" w:rsidRDefault="003D49A2" w:rsidP="003D49A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D49A2">
              <w:rPr>
                <w:rFonts w:asciiTheme="majorHAnsi" w:hAnsiTheme="majorHAnsi" w:cstheme="majorHAnsi"/>
                <w:sz w:val="20"/>
                <w:szCs w:val="20"/>
              </w:rPr>
              <w:t xml:space="preserve">IME I PREZIME: </w:t>
            </w:r>
          </w:p>
          <w:p w14:paraId="44ED6A8C" w14:textId="77777777" w:rsidR="003D49A2" w:rsidRPr="003D49A2" w:rsidRDefault="003D49A2" w:rsidP="003D49A2">
            <w:pPr>
              <w:spacing w:after="0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3D49A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(velikim tiskanim slovima)</w:t>
            </w:r>
          </w:p>
          <w:p w14:paraId="631D4A69" w14:textId="6D432109" w:rsidR="003D49A2" w:rsidRPr="003D49A2" w:rsidRDefault="003D49A2" w:rsidP="003D49A2">
            <w:pPr>
              <w:spacing w:after="0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</w:p>
          <w:p w14:paraId="75BC77E8" w14:textId="43574C82" w:rsidR="003D49A2" w:rsidRPr="003D49A2" w:rsidRDefault="003D49A2" w:rsidP="003D49A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A50F059" w14:textId="77777777" w:rsidR="003D49A2" w:rsidRPr="003D49A2" w:rsidRDefault="003D49A2" w:rsidP="003D49A2">
            <w:pPr>
              <w:spacing w:after="0" w:line="240" w:lineRule="auto"/>
              <w:ind w:left="2424"/>
              <w:jc w:val="center"/>
              <w:rPr>
                <w:rFonts w:ascii="Arial" w:eastAsiaTheme="minorEastAsia" w:hAnsi="Arial"/>
                <w:kern w:val="0"/>
                <w:sz w:val="18"/>
                <w:szCs w:val="18"/>
                <w14:ligatures w14:val="none"/>
              </w:rPr>
            </w:pPr>
            <w:r w:rsidRPr="003D49A2">
              <w:rPr>
                <w:rFonts w:ascii="Arial" w:eastAsiaTheme="minorEastAsia" w:hAnsi="Arial"/>
                <w:kern w:val="0"/>
                <w:sz w:val="18"/>
                <w:szCs w:val="18"/>
                <w14:ligatures w14:val="none"/>
              </w:rPr>
              <w:t>Potpis: ______________________</w:t>
            </w:r>
          </w:p>
          <w:p w14:paraId="6E2163EA" w14:textId="77777777" w:rsidR="003D49A2" w:rsidRPr="003D49A2" w:rsidRDefault="003D49A2" w:rsidP="003D49A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0685D34" w14:textId="2A031855" w:rsidR="00581F48" w:rsidRDefault="00581F48" w:rsidP="003D49A2">
      <w:pPr>
        <w:spacing w:before="240" w:after="0"/>
        <w:rPr>
          <w:rFonts w:asciiTheme="majorHAnsi" w:hAnsiTheme="majorHAnsi" w:cstheme="majorHAnsi"/>
          <w:sz w:val="20"/>
          <w:szCs w:val="20"/>
        </w:rPr>
      </w:pPr>
      <w:bookmarkStart w:id="0" w:name="_Hlk239849461"/>
      <w:r>
        <w:rPr>
          <w:rFonts w:asciiTheme="majorHAnsi" w:hAnsiTheme="majorHAnsi" w:cstheme="majorHAnsi"/>
          <w:sz w:val="20"/>
          <w:szCs w:val="20"/>
        </w:rPr>
        <w:t xml:space="preserve">* </w:t>
      </w:r>
      <w:r w:rsidRPr="00581F48">
        <w:rPr>
          <w:rFonts w:asciiTheme="majorHAnsi" w:hAnsiTheme="majorHAnsi" w:cstheme="majorHAnsi"/>
          <w:i/>
          <w:iCs/>
          <w:sz w:val="18"/>
          <w:szCs w:val="18"/>
        </w:rPr>
        <w:t xml:space="preserve">nije obvezno za nabave u kojima se poziv na dostavu ponuda dostavlja </w:t>
      </w:r>
      <w:r w:rsidRPr="00581F48">
        <w:rPr>
          <w:rFonts w:asciiTheme="majorHAnsi" w:hAnsiTheme="majorHAnsi" w:cstheme="majorHAnsi"/>
          <w:i/>
          <w:iCs/>
          <w:sz w:val="18"/>
          <w:szCs w:val="18"/>
          <w:u w:val="single"/>
        </w:rPr>
        <w:t>jednom</w:t>
      </w:r>
      <w:r w:rsidRPr="00581F48">
        <w:rPr>
          <w:rFonts w:asciiTheme="majorHAnsi" w:hAnsiTheme="majorHAnsi" w:cstheme="majorHAnsi"/>
          <w:i/>
          <w:iCs/>
          <w:sz w:val="18"/>
          <w:szCs w:val="18"/>
        </w:rPr>
        <w:t xml:space="preserve"> gospodarskom subjektu</w:t>
      </w:r>
    </w:p>
    <w:p w14:paraId="58752FF4" w14:textId="05C4AAD5" w:rsidR="00F30FFA" w:rsidRPr="00581F48" w:rsidRDefault="00581F48" w:rsidP="00F30FFA">
      <w:pPr>
        <w:rPr>
          <w:rFonts w:asciiTheme="majorHAnsi" w:hAnsiTheme="majorHAnsi" w:cstheme="majorHAnsi"/>
          <w:i/>
          <w:iCs/>
          <w:sz w:val="18"/>
          <w:szCs w:val="18"/>
        </w:rPr>
      </w:pPr>
      <w:r w:rsidRPr="00581F48">
        <w:rPr>
          <w:rFonts w:asciiTheme="majorHAnsi" w:hAnsiTheme="majorHAnsi" w:cstheme="majorHAnsi"/>
          <w:i/>
          <w:iCs/>
          <w:sz w:val="18"/>
          <w:szCs w:val="18"/>
        </w:rPr>
        <w:t>*</w:t>
      </w:r>
      <w:r w:rsidR="00F30FFA" w:rsidRPr="00581F48">
        <w:rPr>
          <w:rFonts w:asciiTheme="majorHAnsi" w:hAnsiTheme="majorHAnsi" w:cstheme="majorHAnsi"/>
          <w:i/>
          <w:iCs/>
          <w:sz w:val="18"/>
          <w:szCs w:val="18"/>
        </w:rPr>
        <w:t>*</w:t>
      </w:r>
      <w:r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r w:rsidR="00F30FFA" w:rsidRPr="00581F48">
        <w:rPr>
          <w:rFonts w:asciiTheme="majorHAnsi" w:hAnsiTheme="majorHAnsi" w:cstheme="majorHAnsi"/>
          <w:i/>
          <w:iCs/>
          <w:sz w:val="18"/>
          <w:szCs w:val="18"/>
        </w:rPr>
        <w:t>podnositelj zahtjeva –</w:t>
      </w:r>
      <w:r w:rsidR="00113CB4" w:rsidRPr="00581F48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r w:rsidR="00F30FFA" w:rsidRPr="00581F48">
        <w:rPr>
          <w:rFonts w:asciiTheme="majorHAnsi" w:hAnsiTheme="majorHAnsi" w:cstheme="majorHAnsi"/>
          <w:i/>
          <w:iCs/>
          <w:sz w:val="18"/>
          <w:szCs w:val="18"/>
        </w:rPr>
        <w:t>voditelj organizacijske jedinice/tehničkog nositelja nabave</w:t>
      </w:r>
      <w:bookmarkEnd w:id="0"/>
    </w:p>
    <w:sectPr w:rsidR="00F30FFA" w:rsidRPr="00581F48" w:rsidSect="00113CB4">
      <w:headerReference w:type="even" r:id="rId8"/>
      <w:headerReference w:type="default" r:id="rId9"/>
      <w:footerReference w:type="default" r:id="rId10"/>
      <w:pgSz w:w="11900" w:h="16840"/>
      <w:pgMar w:top="241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07C17" w14:textId="77777777" w:rsidR="00E62CDE" w:rsidRDefault="00E62CDE" w:rsidP="00C90168">
      <w:r>
        <w:separator/>
      </w:r>
    </w:p>
  </w:endnote>
  <w:endnote w:type="continuationSeparator" w:id="0">
    <w:p w14:paraId="63B0E86D" w14:textId="77777777" w:rsidR="00E62CDE" w:rsidRDefault="00E62CDE" w:rsidP="00C9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Light Italic">
    <w:altName w:val="Franklin Gothic Medium Cond"/>
    <w:charset w:val="00"/>
    <w:family w:val="auto"/>
    <w:pitch w:val="variable"/>
    <w:sig w:usb0="E00002EF" w:usb1="4000205B" w:usb2="00000028" w:usb3="00000000" w:csb0="0000019F" w:csb1="00000000"/>
  </w:font>
  <w:font w:name="Open Sans Bold">
    <w:altName w:val="Segoe UI Semibold"/>
    <w:charset w:val="00"/>
    <w:family w:val="auto"/>
    <w:pitch w:val="variable"/>
    <w:sig w:usb0="E00002EF" w:usb1="4000205B" w:usb2="00000028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0170" w14:textId="77777777" w:rsidR="001117C5" w:rsidRDefault="001117C5">
    <w:pPr>
      <w:pStyle w:val="Footer"/>
      <w:rPr>
        <w:noProof/>
      </w:rPr>
    </w:pPr>
  </w:p>
  <w:p w14:paraId="12214B7F" w14:textId="2C198055" w:rsidR="00C90168" w:rsidRDefault="001117C5">
    <w:pPr>
      <w:pStyle w:val="Foo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CD802F7" wp14:editId="61E86938">
          <wp:simplePos x="0" y="0"/>
          <wp:positionH relativeFrom="page">
            <wp:posOffset>9525</wp:posOffset>
          </wp:positionH>
          <wp:positionV relativeFrom="page">
            <wp:posOffset>6685915</wp:posOffset>
          </wp:positionV>
          <wp:extent cx="7559675" cy="4017645"/>
          <wp:effectExtent l="0" t="0" r="3175" b="190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t="62400"/>
                  <a:stretch/>
                </pic:blipFill>
                <pic:spPr bwMode="auto">
                  <a:xfrm>
                    <a:off x="0" y="0"/>
                    <a:ext cx="7559675" cy="4017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4B0A7" w14:textId="77777777" w:rsidR="00E62CDE" w:rsidRDefault="00E62CDE" w:rsidP="00C90168">
      <w:r>
        <w:separator/>
      </w:r>
    </w:p>
  </w:footnote>
  <w:footnote w:type="continuationSeparator" w:id="0">
    <w:p w14:paraId="79C0BBDD" w14:textId="77777777" w:rsidR="00E62CDE" w:rsidRDefault="00E62CDE" w:rsidP="00C9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8CA77" w14:textId="77777777" w:rsidR="00C90168" w:rsidRDefault="00FB15FB">
    <w:pPr>
      <w:pStyle w:val="Header"/>
    </w:pPr>
    <w:sdt>
      <w:sdtPr>
        <w:id w:val="171999623"/>
        <w:temporary/>
        <w:showingPlcHdr/>
      </w:sdtPr>
      <w:sdtEndPr/>
      <w:sdtContent>
        <w:r w:rsidR="00C90168">
          <w:t>[Type text]</w:t>
        </w:r>
      </w:sdtContent>
    </w:sdt>
    <w:r w:rsidR="00C90168">
      <w:ptab w:relativeTo="margin" w:alignment="center" w:leader="none"/>
    </w:r>
    <w:sdt>
      <w:sdtPr>
        <w:id w:val="171999624"/>
        <w:temporary/>
        <w:showingPlcHdr/>
      </w:sdtPr>
      <w:sdtEndPr/>
      <w:sdtContent>
        <w:r w:rsidR="00C90168">
          <w:t>[Type text]</w:t>
        </w:r>
      </w:sdtContent>
    </w:sdt>
    <w:r w:rsidR="00C90168">
      <w:ptab w:relativeTo="margin" w:alignment="right" w:leader="none"/>
    </w:r>
    <w:sdt>
      <w:sdtPr>
        <w:id w:val="171999625"/>
        <w:temporary/>
        <w:showingPlcHdr/>
      </w:sdtPr>
      <w:sdtEndPr/>
      <w:sdtContent>
        <w:r w:rsidR="00C90168">
          <w:t>[Type text]</w:t>
        </w:r>
      </w:sdtContent>
    </w:sdt>
  </w:p>
  <w:p w14:paraId="7E8C09CC" w14:textId="77777777" w:rsidR="00C90168" w:rsidRDefault="00C901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C8A5" w14:textId="77777777" w:rsidR="003C2263" w:rsidRDefault="003C2263" w:rsidP="009A774C">
    <w:pPr>
      <w:spacing w:after="0"/>
      <w:jc w:val="right"/>
      <w:rPr>
        <w:b/>
        <w:bCs/>
        <w:color w:val="032A5C" w:themeColor="accent1"/>
        <w:sz w:val="32"/>
        <w:szCs w:val="32"/>
      </w:rPr>
    </w:pPr>
  </w:p>
  <w:p w14:paraId="5BD83F6E" w14:textId="012E9CB6" w:rsidR="004477BD" w:rsidRPr="00921C65" w:rsidRDefault="004477BD" w:rsidP="009A774C">
    <w:pPr>
      <w:spacing w:after="0"/>
      <w:jc w:val="right"/>
      <w:rPr>
        <w:color w:val="032A5C" w:themeColor="accent1"/>
        <w:sz w:val="32"/>
        <w:szCs w:val="32"/>
      </w:rPr>
    </w:pPr>
    <w:r w:rsidRPr="00921C65">
      <w:rPr>
        <w:color w:val="032A5C" w:themeColor="accent1"/>
        <w:sz w:val="32"/>
        <w:szCs w:val="32"/>
      </w:rPr>
      <w:t xml:space="preserve">OBRAZAC </w:t>
    </w:r>
    <w:r w:rsidR="00E06B29">
      <w:rPr>
        <w:color w:val="032A5C" w:themeColor="accent1"/>
        <w:sz w:val="32"/>
        <w:szCs w:val="32"/>
      </w:rPr>
      <w:t>2</w:t>
    </w:r>
    <w:r w:rsidR="009A774C" w:rsidRPr="00921C65">
      <w:rPr>
        <w:color w:val="032A5C" w:themeColor="accent1"/>
        <w:sz w:val="32"/>
        <w:szCs w:val="32"/>
      </w:rPr>
      <w:t>.</w:t>
    </w:r>
  </w:p>
  <w:p w14:paraId="68281EAF" w14:textId="05270FEB" w:rsidR="00C90168" w:rsidRPr="00F30FFA" w:rsidRDefault="003C2263" w:rsidP="003C2263">
    <w:pPr>
      <w:ind w:left="2880"/>
      <w:rPr>
        <w:noProof/>
        <w:sz w:val="22"/>
        <w:szCs w:val="22"/>
      </w:rPr>
    </w:pPr>
    <w:r>
      <w:rPr>
        <w:rFonts w:asciiTheme="majorHAnsi" w:hAnsiTheme="majorHAnsi" w:cstheme="majorHAnsi"/>
        <w:i/>
        <w:iCs/>
        <w:sz w:val="18"/>
        <w:szCs w:val="18"/>
      </w:rPr>
      <w:t xml:space="preserve">      </w:t>
    </w:r>
    <w:r w:rsidR="009A774C" w:rsidRPr="0006189F">
      <w:rPr>
        <w:rFonts w:asciiTheme="majorHAnsi" w:hAnsiTheme="majorHAnsi" w:cstheme="majorHAnsi"/>
        <w:i/>
        <w:iCs/>
        <w:sz w:val="18"/>
        <w:szCs w:val="18"/>
      </w:rPr>
      <w:t>Ispunjava se za svaki postupak nabave koji je predviđen Planom nabave</w:t>
    </w:r>
    <w:r w:rsidR="00C90168" w:rsidRPr="004477BD">
      <w:rPr>
        <w:noProof/>
        <w:sz w:val="22"/>
        <w:szCs w:val="22"/>
      </w:rPr>
      <w:drawing>
        <wp:anchor distT="0" distB="0" distL="114300" distR="114300" simplePos="0" relativeHeight="251656192" behindDoc="1" locked="1" layoutInCell="1" allowOverlap="1" wp14:anchorId="3727DF40" wp14:editId="44331988">
          <wp:simplePos x="0" y="0"/>
          <wp:positionH relativeFrom="page">
            <wp:posOffset>257175</wp:posOffset>
          </wp:positionH>
          <wp:positionV relativeFrom="page">
            <wp:posOffset>299085</wp:posOffset>
          </wp:positionV>
          <wp:extent cx="2369185" cy="12128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09" t="8151" b="58802"/>
                  <a:stretch/>
                </pic:blipFill>
                <pic:spPr bwMode="auto">
                  <a:xfrm>
                    <a:off x="0" y="0"/>
                    <a:ext cx="2369185" cy="1212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253C5"/>
    <w:multiLevelType w:val="hybridMultilevel"/>
    <w:tmpl w:val="EF2ABF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BD"/>
    <w:rsid w:val="0004519C"/>
    <w:rsid w:val="00055297"/>
    <w:rsid w:val="001117C5"/>
    <w:rsid w:val="00113CB4"/>
    <w:rsid w:val="0013750E"/>
    <w:rsid w:val="00184091"/>
    <w:rsid w:val="001A639C"/>
    <w:rsid w:val="001B0614"/>
    <w:rsid w:val="002214FC"/>
    <w:rsid w:val="00242900"/>
    <w:rsid w:val="00266F82"/>
    <w:rsid w:val="00392C22"/>
    <w:rsid w:val="003C2263"/>
    <w:rsid w:val="003D49A2"/>
    <w:rsid w:val="003F4196"/>
    <w:rsid w:val="004217D2"/>
    <w:rsid w:val="004477BD"/>
    <w:rsid w:val="00490453"/>
    <w:rsid w:val="005561C0"/>
    <w:rsid w:val="00581F48"/>
    <w:rsid w:val="005E6FC1"/>
    <w:rsid w:val="006421B3"/>
    <w:rsid w:val="00675EBF"/>
    <w:rsid w:val="006D75B1"/>
    <w:rsid w:val="006E6F68"/>
    <w:rsid w:val="00770626"/>
    <w:rsid w:val="007E7AF1"/>
    <w:rsid w:val="007E7DD2"/>
    <w:rsid w:val="0083645A"/>
    <w:rsid w:val="00850C20"/>
    <w:rsid w:val="00874EEE"/>
    <w:rsid w:val="008B13AC"/>
    <w:rsid w:val="008C310E"/>
    <w:rsid w:val="008D5BC0"/>
    <w:rsid w:val="008D7A54"/>
    <w:rsid w:val="008F09DD"/>
    <w:rsid w:val="008F5555"/>
    <w:rsid w:val="00921C65"/>
    <w:rsid w:val="00993858"/>
    <w:rsid w:val="009A066B"/>
    <w:rsid w:val="009A2524"/>
    <w:rsid w:val="009A774C"/>
    <w:rsid w:val="009F42FD"/>
    <w:rsid w:val="00A01DC2"/>
    <w:rsid w:val="00A37CFB"/>
    <w:rsid w:val="00A42987"/>
    <w:rsid w:val="00AB3664"/>
    <w:rsid w:val="00B2093C"/>
    <w:rsid w:val="00BB191E"/>
    <w:rsid w:val="00BD5F04"/>
    <w:rsid w:val="00BF1AD1"/>
    <w:rsid w:val="00C13928"/>
    <w:rsid w:val="00C90168"/>
    <w:rsid w:val="00CA43D8"/>
    <w:rsid w:val="00D13381"/>
    <w:rsid w:val="00D67595"/>
    <w:rsid w:val="00DB1C71"/>
    <w:rsid w:val="00DF0684"/>
    <w:rsid w:val="00E06B29"/>
    <w:rsid w:val="00E11F78"/>
    <w:rsid w:val="00E6277F"/>
    <w:rsid w:val="00E62CDE"/>
    <w:rsid w:val="00E71A9F"/>
    <w:rsid w:val="00ED73F0"/>
    <w:rsid w:val="00F30FFA"/>
    <w:rsid w:val="00F415A9"/>
    <w:rsid w:val="00F73CB6"/>
    <w:rsid w:val="00F80F6F"/>
    <w:rsid w:val="00FB15FB"/>
    <w:rsid w:val="00FC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0420C35"/>
  <w14:defaultImageDpi w14:val="300"/>
  <w15:docId w15:val="{46EEC761-5EF5-43BC-BD1A-827C45A3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ertificate"/>
    <w:qFormat/>
    <w:rsid w:val="00113CB4"/>
    <w:pPr>
      <w:spacing w:after="160" w:line="278" w:lineRule="auto"/>
    </w:pPr>
    <w:rPr>
      <w:rFonts w:eastAsiaTheme="minorHAnsi"/>
      <w:kern w:val="2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rtificateTitle">
    <w:name w:val="Certificate Title"/>
    <w:basedOn w:val="Normal"/>
    <w:autoRedefine/>
    <w:rsid w:val="00C90168"/>
    <w:rPr>
      <w:rFonts w:ascii="Open Sans Light Italic" w:hAnsi="Open Sans Light Italic"/>
      <w:color w:val="032A5C" w:themeColor="text2"/>
      <w:spacing w:val="20"/>
      <w:sz w:val="116"/>
      <w:szCs w:val="116"/>
    </w:rPr>
  </w:style>
  <w:style w:type="paragraph" w:styleId="Header">
    <w:name w:val="header"/>
    <w:basedOn w:val="Normal"/>
    <w:link w:val="HeaderChar"/>
    <w:uiPriority w:val="99"/>
    <w:unhideWhenUsed/>
    <w:rsid w:val="00C901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0168"/>
    <w:rPr>
      <w:rFonts w:ascii="Open Sans Bold" w:hAnsi="Open Sans Bold"/>
      <w:color w:val="139CEA"/>
      <w:spacing w:val="70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C901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168"/>
    <w:rPr>
      <w:rFonts w:ascii="Open Sans Bold" w:hAnsi="Open Sans Bold"/>
      <w:color w:val="139CEA"/>
      <w:spacing w:val="70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1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168"/>
    <w:rPr>
      <w:rFonts w:ascii="Lucida Grande" w:hAnsi="Lucida Grande" w:cs="Lucida Grande"/>
      <w:color w:val="139CEA"/>
      <w:spacing w:val="70"/>
      <w:sz w:val="18"/>
      <w:szCs w:val="18"/>
    </w:rPr>
  </w:style>
  <w:style w:type="paragraph" w:customStyle="1" w:styleId="Body">
    <w:name w:val="Body"/>
    <w:autoRedefine/>
    <w:qFormat/>
    <w:rsid w:val="00E11F78"/>
    <w:pPr>
      <w:spacing w:line="260" w:lineRule="exact"/>
      <w:jc w:val="both"/>
    </w:pPr>
    <w:rPr>
      <w:rFonts w:ascii="Arial" w:hAnsi="Arial"/>
      <w:sz w:val="20"/>
      <w:szCs w:val="20"/>
    </w:rPr>
  </w:style>
  <w:style w:type="paragraph" w:customStyle="1" w:styleId="SignatureLine">
    <w:name w:val="Signature Line"/>
    <w:basedOn w:val="Body"/>
    <w:autoRedefine/>
    <w:qFormat/>
    <w:rsid w:val="00BD5F04"/>
    <w:rPr>
      <w:color w:val="032A5C" w:themeColor="text2"/>
    </w:rPr>
  </w:style>
  <w:style w:type="table" w:styleId="TableGrid">
    <w:name w:val="Table Grid"/>
    <w:basedOn w:val="TableNormal"/>
    <w:uiPriority w:val="59"/>
    <w:rsid w:val="004477BD"/>
    <w:rPr>
      <w:rFonts w:eastAsiaTheme="minorHAnsi"/>
      <w:kern w:val="2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6D75B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0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09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093C"/>
    <w:rPr>
      <w:rFonts w:eastAsiaTheme="minorHAnsi"/>
      <w:kern w:val="2"/>
      <w:sz w:val="20"/>
      <w:szCs w:val="20"/>
      <w:lang w:val="hr-HR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093C"/>
    <w:rPr>
      <w:rFonts w:eastAsiaTheme="minorHAnsi"/>
      <w:b/>
      <w:bCs/>
      <w:kern w:val="2"/>
      <w:sz w:val="20"/>
      <w:szCs w:val="20"/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ere\Downloads\MEF-memo%20(1).dotx" TargetMode="External"/></Relationships>
</file>

<file path=word/theme/theme1.xml><?xml version="1.0" encoding="utf-8"?>
<a:theme xmlns:a="http://schemas.openxmlformats.org/drawingml/2006/main" name="MEF">
  <a:themeElements>
    <a:clrScheme name="MEF">
      <a:dk1>
        <a:sysClr val="windowText" lastClr="000000"/>
      </a:dk1>
      <a:lt1>
        <a:sysClr val="window" lastClr="FFFFFF"/>
      </a:lt1>
      <a:dk2>
        <a:srgbClr val="032A5C"/>
      </a:dk2>
      <a:lt2>
        <a:srgbClr val="E6E6E6"/>
      </a:lt2>
      <a:accent1>
        <a:srgbClr val="032A5C"/>
      </a:accent1>
      <a:accent2>
        <a:srgbClr val="FFFFFF"/>
      </a:accent2>
      <a:accent3>
        <a:srgbClr val="000000"/>
      </a:accent3>
      <a:accent4>
        <a:srgbClr val="848484"/>
      </a:accent4>
      <a:accent5>
        <a:srgbClr val="BCBCBC"/>
      </a:accent5>
      <a:accent6>
        <a:srgbClr val="515151"/>
      </a:accent6>
      <a:hlink>
        <a:srgbClr val="FFFFFF"/>
      </a:hlink>
      <a:folHlink>
        <a:srgbClr val="FFFFFF"/>
      </a:folHlink>
    </a:clrScheme>
    <a:fontScheme name="MEF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91440" tIns="45720" rIns="91440" bIns="45720" rtlCol="0" anchor="ctr">
        <a:normAutofit/>
      </a:bodyPr>
      <a:lstStyle>
        <a:defPPr>
          <a:defRPr dirty="0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36867B-967C-FF42-9F56-654EAA50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MEF-memo (1)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Stana Kurtov</dc:creator>
  <cp:keywords/>
  <dc:description/>
  <cp:lastModifiedBy>Stana Kurtov</cp:lastModifiedBy>
  <cp:revision>3</cp:revision>
  <dcterms:created xsi:type="dcterms:W3CDTF">2026-09-11T12:15:00Z</dcterms:created>
  <dcterms:modified xsi:type="dcterms:W3CDTF">2026-09-11T12:19:00Z</dcterms:modified>
</cp:coreProperties>
</file>